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418B" w14:textId="71215644" w:rsidR="00197602" w:rsidRPr="00197602" w:rsidRDefault="00151E63" w:rsidP="00F12D04">
      <w:pPr>
        <w:pStyle w:val="ObjectAnchor"/>
        <w:rPr>
          <w:sz w:val="12"/>
        </w:rPr>
      </w:pPr>
      <w:r w:rsidRPr="006609C1">
        <w:rPr>
          <w:sz w:val="12"/>
        </w:rPr>
        <mc:AlternateContent>
          <mc:Choice Requires="wps">
            <w:drawing>
              <wp:anchor distT="45720" distB="45720" distL="114300" distR="114300" simplePos="0" relativeHeight="251670528" behindDoc="1" locked="0" layoutInCell="1" allowOverlap="1" wp14:anchorId="3BAC6DF0" wp14:editId="24D7E349">
                <wp:simplePos x="0" y="0"/>
                <wp:positionH relativeFrom="column">
                  <wp:posOffset>5988205</wp:posOffset>
                </wp:positionH>
                <wp:positionV relativeFrom="paragraph">
                  <wp:posOffset>-427463</wp:posOffset>
                </wp:positionV>
                <wp:extent cx="1219200" cy="832624"/>
                <wp:effectExtent l="0" t="0" r="19050"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32624"/>
                        </a:xfrm>
                        <a:prstGeom prst="rect">
                          <a:avLst/>
                        </a:prstGeom>
                        <a:solidFill>
                          <a:srgbClr val="FFFFFF"/>
                        </a:solidFill>
                        <a:ln w="9525">
                          <a:solidFill>
                            <a:schemeClr val="bg1"/>
                          </a:solidFill>
                          <a:miter lim="800000"/>
                          <a:headEnd/>
                          <a:tailEnd/>
                        </a:ln>
                      </wps:spPr>
                      <wps:txbx>
                        <w:txbxContent>
                          <w:p w14:paraId="744E1A30" w14:textId="4712E368" w:rsidR="006609C1" w:rsidRDefault="006609C1">
                            <w:r>
                              <w:t>January</w:t>
                            </w:r>
                            <w:r w:rsidR="00786A97">
                              <w:rPr>
                                <w:vertAlign w:val="superscript"/>
                              </w:rPr>
                              <w:t xml:space="preserve"> </w:t>
                            </w:r>
                            <w:r>
                              <w:t>2026</w:t>
                            </w:r>
                          </w:p>
                          <w:p w14:paraId="5D4D43AB" w14:textId="45AD9339" w:rsidR="00151E63" w:rsidRDefault="00151E63">
                            <w:r>
                              <w:t xml:space="preserve">Vol 1 </w:t>
                            </w:r>
                          </w:p>
                          <w:p w14:paraId="3E875C9C" w14:textId="77777777" w:rsidR="00151E63" w:rsidRDefault="00151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3BAC6DF0" id="_x0000_t202" coordsize="21600,21600" o:spt="202" path="m,l,21600r21600,l21600,xe">
                <v:stroke joinstyle="miter"/>
                <v:path gradientshapeok="t" o:connecttype="rect"/>
              </v:shapetype>
              <v:shape id="Text Box 2" o:spid="_x0000_s1026" type="#_x0000_t202" style="position:absolute;margin-left:471.5pt;margin-top:-33.65pt;width:96pt;height:65.5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" strokecolor="white [3212]">
                <v:textbox>
                  <w:txbxContent>
                    <w:p w14:paraId="744E1A30" w14:textId="4712E368" w:rsidR="006609C1" w:rsidRDefault="006609C1">
                      <w:r>
                        <w:t>January</w:t>
                      </w:r>
                      <w:r w:rsidR="00786A97">
                        <w:rPr>
                          <w:vertAlign w:val="superscript"/>
                        </w:rPr>
                        <w:t xml:space="preserve"> </w:t>
                      </w:r>
                      <w:r>
                        <w:t>2026</w:t>
                      </w:r>
                    </w:p>
                    <w:p w14:paraId="5D4D43AB" w14:textId="45AD9339" w:rsidR="00151E63" w:rsidRDefault="00151E63">
                      <w:r>
                        <w:t xml:space="preserve">Vol 1 </w:t>
                      </w:r>
                    </w:p>
                    <w:p w14:paraId="3E875C9C" w14:textId="77777777" w:rsidR="00151E63" w:rsidRDefault="00151E63"/>
                  </w:txbxContent>
                </v:textbox>
              </v:shape>
            </w:pict>
          </mc:Fallback>
        </mc:AlternateContent>
      </w:r>
      <w:r w:rsidR="000B09ED">
        <w:drawing>
          <wp:anchor distT="0" distB="0" distL="114300" distR="114300" simplePos="0" relativeHeight="251668480" behindDoc="1" locked="0" layoutInCell="1" allowOverlap="1" wp14:anchorId="108DD3D3" wp14:editId="494E18AE">
            <wp:simplePos x="0" y="0"/>
            <wp:positionH relativeFrom="column">
              <wp:posOffset>-155645</wp:posOffset>
            </wp:positionH>
            <wp:positionV relativeFrom="paragraph">
              <wp:posOffset>-128404</wp:posOffset>
            </wp:positionV>
            <wp:extent cx="1724527" cy="1724527"/>
            <wp:effectExtent l="0" t="0" r="9525" b="9525"/>
            <wp:wrapNone/>
            <wp:docPr id="1219944876" name="Picture 1" descr="A blue circle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44876" name="Picture 1" descr="A blue circle with yellow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24527" cy="1724527"/>
                    </a:xfrm>
                    <a:prstGeom prst="rect">
                      <a:avLst/>
                    </a:prstGeom>
                  </pic:spPr>
                </pic:pic>
              </a:graphicData>
            </a:graphic>
            <wp14:sizeRelH relativeFrom="margin">
              <wp14:pctWidth>0</wp14:pctWidth>
            </wp14:sizeRelH>
            <wp14:sizeRelV relativeFrom="margin">
              <wp14:pctHeight>0</wp14:pctHeight>
            </wp14:sizeRelV>
          </wp:anchor>
        </w:drawing>
      </w:r>
    </w:p>
    <w:tbl>
      <w:tblPr>
        <w:tblW w:w="5000" w:type="pct"/>
        <w:tblLook w:val="0600" w:firstRow="0" w:lastRow="0" w:firstColumn="0" w:lastColumn="0" w:noHBand="1" w:noVBand="1"/>
      </w:tblPr>
      <w:tblGrid>
        <w:gridCol w:w="2694"/>
        <w:gridCol w:w="244"/>
        <w:gridCol w:w="5631"/>
        <w:gridCol w:w="2231"/>
      </w:tblGrid>
      <w:tr w:rsidR="00CA023B" w14:paraId="380883D1" w14:textId="77777777" w:rsidTr="00CA023B">
        <w:tc>
          <w:tcPr>
            <w:tcW w:w="1247" w:type="pct"/>
          </w:tcPr>
          <w:p w14:paraId="3B2F688F" w14:textId="3538FE02" w:rsidR="00F96C5E" w:rsidRPr="008A3EBD" w:rsidRDefault="00F96C5E" w:rsidP="00F96C5E">
            <w:pPr>
              <w:spacing w:before="0"/>
            </w:pPr>
          </w:p>
        </w:tc>
        <w:tc>
          <w:tcPr>
            <w:tcW w:w="113" w:type="pct"/>
          </w:tcPr>
          <w:p w14:paraId="24CB017B" w14:textId="77777777" w:rsidR="00F96C5E" w:rsidRDefault="00F96C5E" w:rsidP="00F96C5E"/>
        </w:tc>
        <w:tc>
          <w:tcPr>
            <w:tcW w:w="2607" w:type="pct"/>
            <w:tcBorders>
              <w:bottom w:val="single" w:sz="24" w:space="0" w:color="auto"/>
            </w:tcBorders>
          </w:tcPr>
          <w:p w14:paraId="35E91FD3" w14:textId="6D8D3165" w:rsidR="00F96C5E" w:rsidRPr="008F5180" w:rsidRDefault="00361683" w:rsidP="00F96C5E">
            <w:pPr>
              <w:pStyle w:val="Title"/>
              <w:rPr>
                <w:rFonts w:asciiTheme="minorHAnsi" w:hAnsiTheme="minorHAnsi"/>
                <w:color w:val="333399"/>
                <w:sz w:val="96"/>
                <w:szCs w:val="52"/>
              </w:rPr>
            </w:pPr>
            <w:sdt>
              <w:sdtPr>
                <w:rPr>
                  <w:rFonts w:asciiTheme="minorHAnsi" w:hAnsiTheme="minorHAnsi"/>
                  <w:color w:val="333399"/>
                  <w:sz w:val="96"/>
                  <w:szCs w:val="52"/>
                </w:rPr>
                <w:id w:val="1031226093"/>
                <w:placeholder>
                  <w:docPart w:val="1FE3C33AD6CB4B7D9A1B3F480A649AF6"/>
                </w:placeholder>
                <w15:appearance w15:val="hidden"/>
              </w:sdtPr>
              <w:sdtEndPr/>
              <w:sdtContent>
                <w:r w:rsidR="008F5180" w:rsidRPr="008F5180">
                  <w:rPr>
                    <w:rFonts w:asciiTheme="minorHAnsi" w:hAnsiTheme="minorHAnsi"/>
                    <w:color w:val="333399"/>
                    <w:sz w:val="96"/>
                    <w:szCs w:val="52"/>
                  </w:rPr>
                  <w:t xml:space="preserve">Caithness </w:t>
                </w:r>
                <w:r w:rsidR="00786A97">
                  <w:rPr>
                    <w:rFonts w:asciiTheme="minorHAnsi" w:hAnsiTheme="minorHAnsi"/>
                    <w:color w:val="333399"/>
                    <w:sz w:val="96"/>
                    <w:szCs w:val="52"/>
                  </w:rPr>
                  <w:t xml:space="preserve">CAB </w:t>
                </w:r>
                <w:r w:rsidR="00DE0BE4" w:rsidRPr="008F5180">
                  <w:rPr>
                    <w:rFonts w:asciiTheme="minorHAnsi" w:hAnsiTheme="minorHAnsi"/>
                    <w:color w:val="333399"/>
                    <w:sz w:val="96"/>
                    <w:szCs w:val="52"/>
                  </w:rPr>
                  <w:t>Newsletter</w:t>
                </w:r>
              </w:sdtContent>
            </w:sdt>
            <w:r w:rsidR="007844DC" w:rsidRPr="008F5180">
              <w:rPr>
                <w:rFonts w:asciiTheme="minorHAnsi" w:hAnsiTheme="minorHAnsi"/>
                <w:color w:val="333399"/>
                <w:sz w:val="96"/>
                <w:szCs w:val="52"/>
              </w:rPr>
              <w:t xml:space="preserve"> </w:t>
            </w:r>
          </w:p>
          <w:p w14:paraId="1B0482C2" w14:textId="3903EF64" w:rsidR="008F5180" w:rsidRPr="008F5180" w:rsidRDefault="008F5180" w:rsidP="008F5180"/>
        </w:tc>
        <w:tc>
          <w:tcPr>
            <w:tcW w:w="1033" w:type="pct"/>
            <w:tcBorders>
              <w:bottom w:val="single" w:sz="24" w:space="0" w:color="auto"/>
            </w:tcBorders>
            <w:vAlign w:val="center"/>
          </w:tcPr>
          <w:p w14:paraId="1719135D" w14:textId="37E3FDFE" w:rsidR="00F96C5E" w:rsidRPr="00F96C5E" w:rsidRDefault="007844DC" w:rsidP="008F5180">
            <w:pPr>
              <w:pStyle w:val="IssueInfo"/>
              <w:jc w:val="left"/>
            </w:pPr>
            <w:r>
              <w:t xml:space="preserve"> </w:t>
            </w:r>
          </w:p>
        </w:tc>
      </w:tr>
      <w:tr w:rsidR="00CA023B" w:rsidRPr="00F96C5E" w14:paraId="46C5CAAA" w14:textId="77777777" w:rsidTr="00CA023B">
        <w:trPr>
          <w:trHeight w:val="720"/>
        </w:trPr>
        <w:tc>
          <w:tcPr>
            <w:tcW w:w="1247" w:type="pct"/>
          </w:tcPr>
          <w:p w14:paraId="39B5C922" w14:textId="77777777" w:rsidR="008F5180" w:rsidRPr="00F96C5E" w:rsidRDefault="008F5180" w:rsidP="00F96C5E">
            <w:pPr>
              <w:pStyle w:val="NoSpacing"/>
            </w:pPr>
          </w:p>
        </w:tc>
        <w:tc>
          <w:tcPr>
            <w:tcW w:w="113" w:type="pct"/>
          </w:tcPr>
          <w:p w14:paraId="0DF1FFE3" w14:textId="77777777" w:rsidR="00F96C5E" w:rsidRPr="00F96C5E" w:rsidRDefault="00F96C5E" w:rsidP="00F96C5E">
            <w:pPr>
              <w:pStyle w:val="NoSpacing"/>
            </w:pPr>
          </w:p>
        </w:tc>
        <w:tc>
          <w:tcPr>
            <w:tcW w:w="3640" w:type="pct"/>
            <w:gridSpan w:val="2"/>
            <w:tcBorders>
              <w:top w:val="single" w:sz="24" w:space="0" w:color="auto"/>
            </w:tcBorders>
          </w:tcPr>
          <w:p w14:paraId="17F25579" w14:textId="5E4BB08E" w:rsidR="00F96C5E" w:rsidRPr="006609C1" w:rsidRDefault="00361683" w:rsidP="00F96C5E">
            <w:pPr>
              <w:pStyle w:val="Subtitle"/>
              <w:rPr>
                <w:i/>
                <w:iCs/>
              </w:rPr>
            </w:pPr>
            <w:sdt>
              <w:sdtPr>
                <w:rPr>
                  <w:i/>
                  <w:iCs/>
                  <w:sz w:val="32"/>
                  <w:szCs w:val="28"/>
                </w:rPr>
                <w:id w:val="-1099560978"/>
                <w:placeholder>
                  <w:docPart w:val="D4BCE2EF8F19474AB8698098FF71C6B1"/>
                </w:placeholder>
                <w15:appearance w15:val="hidden"/>
              </w:sdtPr>
              <w:sdtEndPr/>
              <w:sdtContent>
                <w:r w:rsidR="006609C1" w:rsidRPr="00DA0287">
                  <w:rPr>
                    <w:i/>
                    <w:iCs/>
                    <w:sz w:val="32"/>
                    <w:szCs w:val="28"/>
                  </w:rPr>
                  <w:t xml:space="preserve">Free, </w:t>
                </w:r>
                <w:r w:rsidR="005F6F31">
                  <w:rPr>
                    <w:i/>
                    <w:iCs/>
                    <w:sz w:val="32"/>
                    <w:szCs w:val="28"/>
                  </w:rPr>
                  <w:t>c</w:t>
                </w:r>
                <w:r w:rsidR="006609C1" w:rsidRPr="00DA0287">
                  <w:rPr>
                    <w:i/>
                    <w:iCs/>
                    <w:sz w:val="32"/>
                    <w:szCs w:val="28"/>
                  </w:rPr>
                  <w:t xml:space="preserve">onfidential, </w:t>
                </w:r>
                <w:r w:rsidR="005F6F31">
                  <w:rPr>
                    <w:i/>
                    <w:iCs/>
                    <w:sz w:val="32"/>
                    <w:szCs w:val="28"/>
                  </w:rPr>
                  <w:t>i</w:t>
                </w:r>
                <w:r w:rsidR="006609C1" w:rsidRPr="00DA0287">
                  <w:rPr>
                    <w:i/>
                    <w:iCs/>
                    <w:sz w:val="32"/>
                    <w:szCs w:val="28"/>
                  </w:rPr>
                  <w:t xml:space="preserve">mpartial </w:t>
                </w:r>
                <w:r w:rsidR="005F6F31">
                  <w:rPr>
                    <w:i/>
                    <w:iCs/>
                    <w:sz w:val="32"/>
                    <w:szCs w:val="28"/>
                  </w:rPr>
                  <w:t>a</w:t>
                </w:r>
                <w:r w:rsidR="006609C1" w:rsidRPr="00DA0287">
                  <w:rPr>
                    <w:i/>
                    <w:iCs/>
                    <w:sz w:val="32"/>
                    <w:szCs w:val="28"/>
                  </w:rPr>
                  <w:t>dvice</w:t>
                </w:r>
                <w:r w:rsidR="00AD1F5B">
                  <w:rPr>
                    <w:i/>
                    <w:iCs/>
                    <w:sz w:val="32"/>
                    <w:szCs w:val="28"/>
                  </w:rPr>
                  <w:t xml:space="preserve"> for everyone </w:t>
                </w:r>
              </w:sdtContent>
            </w:sdt>
            <w:r w:rsidR="007844DC" w:rsidRPr="00DA0287">
              <w:rPr>
                <w:i/>
                <w:iCs/>
                <w:sz w:val="32"/>
                <w:szCs w:val="28"/>
              </w:rPr>
              <w:t xml:space="preserve"> </w:t>
            </w:r>
          </w:p>
        </w:tc>
      </w:tr>
      <w:tr w:rsidR="00CA023B" w14:paraId="3028D2AB" w14:textId="77777777" w:rsidTr="00CA023B">
        <w:trPr>
          <w:trHeight w:val="6534"/>
        </w:trPr>
        <w:tc>
          <w:tcPr>
            <w:tcW w:w="1247" w:type="pct"/>
          </w:tcPr>
          <w:p w14:paraId="2CFCAF14" w14:textId="77777777" w:rsidR="007844DC" w:rsidRPr="00DA0287" w:rsidRDefault="00361683" w:rsidP="007844DC">
            <w:pPr>
              <w:pStyle w:val="TOCHeading"/>
              <w:rPr>
                <w:sz w:val="28"/>
                <w:szCs w:val="36"/>
              </w:rPr>
            </w:pPr>
            <w:sdt>
              <w:sdtPr>
                <w:rPr>
                  <w:sz w:val="28"/>
                  <w:szCs w:val="36"/>
                </w:rPr>
                <w:id w:val="-1714798534"/>
                <w:placeholder>
                  <w:docPart w:val="769FFBFF5C6042789DFC3F0F167FFE1B"/>
                </w:placeholder>
                <w:showingPlcHdr/>
                <w15:appearance w15:val="hidden"/>
              </w:sdtPr>
              <w:sdtEndPr/>
              <w:sdtContent>
                <w:r w:rsidR="007844DC" w:rsidRPr="00DA0287">
                  <w:rPr>
                    <w:color w:val="333399"/>
                    <w:sz w:val="28"/>
                    <w:szCs w:val="36"/>
                  </w:rPr>
                  <w:t>INSIDE</w:t>
                </w:r>
              </w:sdtContent>
            </w:sdt>
          </w:p>
          <w:p w14:paraId="74D56B81" w14:textId="77777777" w:rsidR="00F96C5E" w:rsidRPr="00DA0287" w:rsidRDefault="00F96C5E" w:rsidP="00F96C5E">
            <w:pPr>
              <w:pStyle w:val="TopicDescription"/>
              <w:rPr>
                <w:sz w:val="28"/>
                <w:szCs w:val="28"/>
              </w:rPr>
            </w:pPr>
            <w:r w:rsidRPr="00DA0287">
              <w:rPr>
                <w:sz w:val="28"/>
                <w:szCs w:val="28"/>
              </w:rPr>
              <w:t>__</w:t>
            </w:r>
          </w:p>
          <w:p w14:paraId="3A8A1A84" w14:textId="5D1F475E" w:rsidR="00F96C5E" w:rsidRDefault="00361683" w:rsidP="00F96C5E">
            <w:pPr>
              <w:pStyle w:val="TopicTitle"/>
            </w:pPr>
            <w:sdt>
              <w:sdtPr>
                <w:id w:val="-1737239591"/>
                <w:placeholder>
                  <w:docPart w:val="2834BAB3271C41C78B1BB8129B5DFE4F"/>
                </w:placeholder>
                <w15:appearance w15:val="hidden"/>
              </w:sdtPr>
              <w:sdtEndPr/>
              <w:sdtContent>
                <w:r w:rsidR="00DE0BE4" w:rsidRPr="00DA0287">
                  <w:rPr>
                    <w:color w:val="333399"/>
                    <w:sz w:val="24"/>
                    <w:szCs w:val="32"/>
                  </w:rPr>
                  <w:t xml:space="preserve">About </w:t>
                </w:r>
                <w:r w:rsidR="00BE1FA0" w:rsidRPr="00DA0287">
                  <w:rPr>
                    <w:color w:val="333399"/>
                    <w:sz w:val="24"/>
                    <w:szCs w:val="32"/>
                  </w:rPr>
                  <w:t xml:space="preserve">Caithness </w:t>
                </w:r>
                <w:r w:rsidR="006123C7" w:rsidRPr="00DA0287">
                  <w:rPr>
                    <w:color w:val="333399"/>
                    <w:sz w:val="24"/>
                    <w:szCs w:val="32"/>
                  </w:rPr>
                  <w:t xml:space="preserve">Citizens Advice Bureau </w:t>
                </w:r>
              </w:sdtContent>
            </w:sdt>
            <w:r w:rsidR="004748E7">
              <w:t xml:space="preserve"> </w:t>
            </w:r>
          </w:p>
          <w:p w14:paraId="5F280E19" w14:textId="705BA617" w:rsidR="00F96C5E" w:rsidRDefault="00361683" w:rsidP="00F96C5E">
            <w:pPr>
              <w:pStyle w:val="TopicDescription"/>
            </w:pPr>
            <w:sdt>
              <w:sdtPr>
                <w:id w:val="-1248647217"/>
                <w:placeholder>
                  <w:docPart w:val="159C764148B745B1B8174C8430B000A2"/>
                </w:placeholder>
                <w15:appearance w15:val="hidden"/>
              </w:sdtPr>
              <w:sdtEndPr/>
              <w:sdtContent>
                <w:r w:rsidR="00504BEF" w:rsidRPr="00DA0287">
                  <w:rPr>
                    <w:sz w:val="22"/>
                    <w:szCs w:val="22"/>
                  </w:rPr>
                  <w:t xml:space="preserve">CAB </w:t>
                </w:r>
                <w:r>
                  <w:rPr>
                    <w:sz w:val="22"/>
                    <w:szCs w:val="22"/>
                  </w:rPr>
                  <w:t>provides</w:t>
                </w:r>
                <w:r w:rsidR="00504BEF" w:rsidRPr="00DA0287">
                  <w:rPr>
                    <w:sz w:val="22"/>
                    <w:szCs w:val="22"/>
                  </w:rPr>
                  <w:t xml:space="preserve"> advice on a range of matters, supporting</w:t>
                </w:r>
                <w:r w:rsidR="008B7904" w:rsidRPr="00DA0287">
                  <w:rPr>
                    <w:sz w:val="22"/>
                    <w:szCs w:val="22"/>
                  </w:rPr>
                  <w:t xml:space="preserve"> individuals</w:t>
                </w:r>
                <w:r w:rsidR="00E33002" w:rsidRPr="00DA0287">
                  <w:rPr>
                    <w:sz w:val="22"/>
                    <w:szCs w:val="22"/>
                  </w:rPr>
                  <w:t xml:space="preserve"> and families within the community</w:t>
                </w:r>
                <w:r w:rsidR="00E33002">
                  <w:t xml:space="preserve">. </w:t>
                </w:r>
              </w:sdtContent>
            </w:sdt>
          </w:p>
          <w:p w14:paraId="1EB1AE40" w14:textId="77777777" w:rsidR="00F96C5E" w:rsidRDefault="00F96C5E" w:rsidP="00F96C5E">
            <w:pPr>
              <w:pStyle w:val="TopicDescription"/>
            </w:pPr>
            <w:r>
              <w:t>__</w:t>
            </w:r>
          </w:p>
          <w:p w14:paraId="21768693" w14:textId="4EF72749" w:rsidR="00F96C5E" w:rsidRDefault="00361683" w:rsidP="00F96C5E">
            <w:pPr>
              <w:pStyle w:val="TopicTitle"/>
            </w:pPr>
            <w:sdt>
              <w:sdtPr>
                <w:id w:val="16519401"/>
                <w:placeholder>
                  <w:docPart w:val="119377AE208440AB9BBC60F9CBC191E2"/>
                </w:placeholder>
                <w15:appearance w15:val="hidden"/>
              </w:sdtPr>
              <w:sdtEndPr/>
              <w:sdtContent>
                <w:r w:rsidR="00DE0BE4" w:rsidRPr="00DA0287">
                  <w:rPr>
                    <w:color w:val="333399"/>
                    <w:sz w:val="24"/>
                    <w:szCs w:val="32"/>
                  </w:rPr>
                  <w:t xml:space="preserve">How </w:t>
                </w:r>
                <w:r w:rsidR="006123C7" w:rsidRPr="00DA0287">
                  <w:rPr>
                    <w:color w:val="333399"/>
                    <w:sz w:val="24"/>
                    <w:szCs w:val="32"/>
                  </w:rPr>
                  <w:t xml:space="preserve">can </w:t>
                </w:r>
                <w:r>
                  <w:rPr>
                    <w:color w:val="333399"/>
                    <w:sz w:val="24"/>
                    <w:szCs w:val="32"/>
                  </w:rPr>
                  <w:t xml:space="preserve">we </w:t>
                </w:r>
                <w:r w:rsidR="006123C7" w:rsidRPr="00DA0287">
                  <w:rPr>
                    <w:color w:val="333399"/>
                    <w:sz w:val="24"/>
                    <w:szCs w:val="32"/>
                  </w:rPr>
                  <w:t>help</w:t>
                </w:r>
              </w:sdtContent>
            </w:sdt>
            <w:r w:rsidR="007844DC">
              <w:t xml:space="preserve"> </w:t>
            </w:r>
          </w:p>
          <w:p w14:paraId="5B156727" w14:textId="677A4D18" w:rsidR="00F96C5E" w:rsidRDefault="00361683" w:rsidP="00F96C5E">
            <w:pPr>
              <w:pStyle w:val="TopicDescription"/>
            </w:pPr>
            <w:sdt>
              <w:sdtPr>
                <w:id w:val="1263183935"/>
                <w:placeholder>
                  <w:docPart w:val="4458C08EDEF8448EA6A202166B43CAFD"/>
                </w:placeholder>
                <w15:appearance w15:val="hidden"/>
              </w:sdtPr>
              <w:sdtEndPr/>
              <w:sdtContent>
                <w:r w:rsidR="00E33002" w:rsidRPr="00DA0287">
                  <w:rPr>
                    <w:sz w:val="22"/>
                    <w:szCs w:val="22"/>
                  </w:rPr>
                  <w:t xml:space="preserve">Our team </w:t>
                </w:r>
                <w:r w:rsidR="00837660" w:rsidRPr="00DA0287">
                  <w:rPr>
                    <w:sz w:val="22"/>
                    <w:szCs w:val="22"/>
                  </w:rPr>
                  <w:t>offer practical advice, advocacy and support</w:t>
                </w:r>
                <w:r w:rsidR="00CA4848" w:rsidRPr="00DA0287">
                  <w:rPr>
                    <w:sz w:val="22"/>
                    <w:szCs w:val="22"/>
                  </w:rPr>
                  <w:t xml:space="preserve"> </w:t>
                </w:r>
                <w:r w:rsidR="0037412E" w:rsidRPr="00DA0287">
                  <w:rPr>
                    <w:sz w:val="22"/>
                    <w:szCs w:val="22"/>
                  </w:rPr>
                  <w:t>tailored to individual circumstances</w:t>
                </w:r>
                <w:r w:rsidR="0037412E">
                  <w:t>.</w:t>
                </w:r>
              </w:sdtContent>
            </w:sdt>
            <w:r w:rsidR="007844DC">
              <w:t xml:space="preserve"> </w:t>
            </w:r>
          </w:p>
          <w:p w14:paraId="5F233462" w14:textId="213DF992" w:rsidR="00F96C5E" w:rsidRDefault="00F96C5E" w:rsidP="00F96C5E">
            <w:pPr>
              <w:pStyle w:val="TopicDescription"/>
            </w:pPr>
            <w:r>
              <w:t>__</w:t>
            </w:r>
          </w:p>
          <w:p w14:paraId="649D7F0C" w14:textId="5F96CBCA" w:rsidR="00F96C5E" w:rsidRDefault="00361683" w:rsidP="00F96C5E">
            <w:pPr>
              <w:pStyle w:val="TopicTitle"/>
            </w:pPr>
            <w:sdt>
              <w:sdtPr>
                <w:id w:val="-382414371"/>
                <w:placeholder>
                  <w:docPart w:val="70244A6F5A2F414E87EB3FC7D95D0436"/>
                </w:placeholder>
                <w15:appearance w15:val="hidden"/>
              </w:sdtPr>
              <w:sdtEndPr/>
              <w:sdtContent>
                <w:r w:rsidR="006123C7" w:rsidRPr="00DA0287">
                  <w:rPr>
                    <w:color w:val="333399"/>
                    <w:sz w:val="24"/>
                    <w:szCs w:val="32"/>
                  </w:rPr>
                  <w:t>W</w:t>
                </w:r>
                <w:r w:rsidR="005F6F31">
                  <w:rPr>
                    <w:color w:val="333399"/>
                    <w:sz w:val="24"/>
                    <w:szCs w:val="32"/>
                  </w:rPr>
                  <w:t>orried</w:t>
                </w:r>
                <w:r w:rsidR="006123C7" w:rsidRPr="00DA0287">
                  <w:rPr>
                    <w:color w:val="333399"/>
                    <w:sz w:val="24"/>
                    <w:szCs w:val="32"/>
                  </w:rPr>
                  <w:t xml:space="preserve"> </w:t>
                </w:r>
                <w:r>
                  <w:rPr>
                    <w:color w:val="333399"/>
                    <w:sz w:val="24"/>
                    <w:szCs w:val="32"/>
                  </w:rPr>
                  <w:t xml:space="preserve">about </w:t>
                </w:r>
                <w:r w:rsidR="006123C7" w:rsidRPr="00DA0287">
                  <w:rPr>
                    <w:color w:val="333399"/>
                    <w:sz w:val="24"/>
                    <w:szCs w:val="32"/>
                  </w:rPr>
                  <w:t>t</w:t>
                </w:r>
                <w:r w:rsidR="000C70C7" w:rsidRPr="00DA0287">
                  <w:rPr>
                    <w:color w:val="333399"/>
                    <w:sz w:val="24"/>
                    <w:szCs w:val="32"/>
                  </w:rPr>
                  <w:t xml:space="preserve">his Winter campaign </w:t>
                </w:r>
              </w:sdtContent>
            </w:sdt>
            <w:r w:rsidR="007844DC">
              <w:t xml:space="preserve"> </w:t>
            </w:r>
          </w:p>
          <w:p w14:paraId="091FDB56" w14:textId="4FB7F69A" w:rsidR="00F96C5E" w:rsidRPr="002719D0" w:rsidRDefault="00361683" w:rsidP="00F96C5E">
            <w:pPr>
              <w:pStyle w:val="TopicDescription"/>
            </w:pPr>
            <w:sdt>
              <w:sdtPr>
                <w:id w:val="-366454327"/>
                <w:placeholder>
                  <w:docPart w:val="925878BF838048949D53E1D3A6E62A88"/>
                </w:placeholder>
                <w15:appearance w15:val="hidden"/>
              </w:sdtPr>
              <w:sdtEndPr/>
              <w:sdtContent>
                <w:r w:rsidR="0062312B" w:rsidRPr="00DA0287">
                  <w:rPr>
                    <w:sz w:val="22"/>
                    <w:szCs w:val="22"/>
                  </w:rPr>
                  <w:t>A Citizens Advice campaign to</w:t>
                </w:r>
                <w:r w:rsidR="00975723" w:rsidRPr="00DA0287">
                  <w:rPr>
                    <w:sz w:val="22"/>
                    <w:szCs w:val="22"/>
                  </w:rPr>
                  <w:t xml:space="preserve"> highlight</w:t>
                </w:r>
                <w:r w:rsidR="00EB7E9F" w:rsidRPr="00DA0287">
                  <w:rPr>
                    <w:sz w:val="22"/>
                    <w:szCs w:val="22"/>
                  </w:rPr>
                  <w:t xml:space="preserve"> the issues surrounding high energy</w:t>
                </w:r>
                <w:r w:rsidR="00215EBE" w:rsidRPr="00DA0287">
                  <w:rPr>
                    <w:sz w:val="22"/>
                    <w:szCs w:val="22"/>
                  </w:rPr>
                  <w:t xml:space="preserve"> and heating costs this winter. </w:t>
                </w:r>
              </w:sdtContent>
            </w:sdt>
            <w:r w:rsidR="007844DC">
              <w:t xml:space="preserve"> </w:t>
            </w:r>
          </w:p>
        </w:tc>
        <w:tc>
          <w:tcPr>
            <w:tcW w:w="113" w:type="pct"/>
          </w:tcPr>
          <w:p w14:paraId="262E1BE7" w14:textId="77777777" w:rsidR="00F96C5E" w:rsidRDefault="00F96C5E" w:rsidP="00F96C5E"/>
        </w:tc>
        <w:tc>
          <w:tcPr>
            <w:tcW w:w="3640" w:type="pct"/>
            <w:gridSpan w:val="2"/>
          </w:tcPr>
          <w:p w14:paraId="51F14675" w14:textId="26F7682A" w:rsidR="00F96C5E" w:rsidRDefault="000A2D1F" w:rsidP="00F96C5E">
            <w:r w:rsidRPr="000A2D1F">
              <w:rPr>
                <w:i/>
                <w:iCs/>
                <w:noProof/>
                <w:sz w:val="32"/>
                <w:szCs w:val="28"/>
              </w:rPr>
              <mc:AlternateContent>
                <mc:Choice Requires="wps">
                  <w:drawing>
                    <wp:anchor distT="45720" distB="45720" distL="114300" distR="114300" simplePos="0" relativeHeight="251726848" behindDoc="1" locked="0" layoutInCell="1" allowOverlap="1" wp14:anchorId="788B775F" wp14:editId="0AAD6826">
                      <wp:simplePos x="0" y="0"/>
                      <wp:positionH relativeFrom="column">
                        <wp:posOffset>804901</wp:posOffset>
                      </wp:positionH>
                      <wp:positionV relativeFrom="paragraph">
                        <wp:posOffset>5543844</wp:posOffset>
                      </wp:positionV>
                      <wp:extent cx="4099467" cy="1404620"/>
                      <wp:effectExtent l="0" t="0" r="15875" b="19050"/>
                      <wp:wrapNone/>
                      <wp:docPr id="1711893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467" cy="1404620"/>
                              </a:xfrm>
                              <a:prstGeom prst="rect">
                                <a:avLst/>
                              </a:prstGeom>
                              <a:solidFill>
                                <a:srgbClr val="FFFFFF"/>
                              </a:solidFill>
                              <a:ln w="9525">
                                <a:solidFill>
                                  <a:schemeClr val="bg1"/>
                                </a:solidFill>
                                <a:miter lim="800000"/>
                                <a:headEnd/>
                                <a:tailEnd/>
                              </a:ln>
                            </wps:spPr>
                            <wps:txbx>
                              <w:txbxContent>
                                <w:p w14:paraId="3CF36D2E" w14:textId="1247CDB6" w:rsidR="000A2D1F" w:rsidRPr="005D3257" w:rsidRDefault="000A2D1F" w:rsidP="005D3257">
                                  <w:pPr>
                                    <w:jc w:val="right"/>
                                    <w:rPr>
                                      <w:rFonts w:asciiTheme="majorHAnsi" w:hAnsiTheme="majorHAnsi"/>
                                      <w:i/>
                                      <w:iCs/>
                                      <w:sz w:val="22"/>
                                      <w:szCs w:val="24"/>
                                    </w:rPr>
                                  </w:pPr>
                                  <w:r w:rsidRPr="005D3257">
                                    <w:rPr>
                                      <w:rFonts w:asciiTheme="majorHAnsi" w:hAnsiTheme="majorHAnsi"/>
                                      <w:i/>
                                      <w:iCs/>
                                      <w:sz w:val="22"/>
                                      <w:szCs w:val="24"/>
                                    </w:rPr>
                                    <w:t xml:space="preserve">Charity Number </w:t>
                                  </w:r>
                                  <w:r w:rsidR="005D3257" w:rsidRPr="005D3257">
                                    <w:rPr>
                                      <w:rFonts w:asciiTheme="majorHAnsi" w:hAnsiTheme="majorHAnsi"/>
                                      <w:i/>
                                      <w:iCs/>
                                      <w:sz w:val="22"/>
                                      <w:szCs w:val="24"/>
                                    </w:rPr>
                                    <w:t>–</w:t>
                                  </w:r>
                                  <w:r w:rsidRPr="005D3257">
                                    <w:rPr>
                                      <w:rFonts w:asciiTheme="majorHAnsi" w:hAnsiTheme="majorHAnsi"/>
                                      <w:i/>
                                      <w:iCs/>
                                      <w:sz w:val="22"/>
                                      <w:szCs w:val="24"/>
                                    </w:rPr>
                                    <w:t xml:space="preserve"> Sc</w:t>
                                  </w:r>
                                  <w:r w:rsidR="005D3257" w:rsidRPr="005D3257">
                                    <w:rPr>
                                      <w:rFonts w:asciiTheme="majorHAnsi" w:hAnsiTheme="majorHAnsi"/>
                                      <w:i/>
                                      <w:iCs/>
                                      <w:sz w:val="22"/>
                                      <w:szCs w:val="24"/>
                                    </w:rPr>
                                    <w:t>002849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788B775F" id="_x0000_s1027" type="#_x0000_t202" style="position:absolute;margin-left:63.4pt;margin-top:436.5pt;width:322.8pt;height:110.6pt;z-index:-251589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" strokecolor="white [3212]">
                      <v:textbox style="mso-fit-shape-to-text:t">
                        <w:txbxContent>
                          <w:p w14:paraId="3CF36D2E" w14:textId="1247CDB6" w:rsidR="000A2D1F" w:rsidRPr="005D3257" w:rsidRDefault="000A2D1F" w:rsidP="005D3257">
                            <w:pPr>
                              <w:jc w:val="right"/>
                              <w:rPr>
                                <w:rFonts w:asciiTheme="majorHAnsi" w:hAnsiTheme="majorHAnsi"/>
                                <w:i/>
                                <w:iCs/>
                                <w:sz w:val="22"/>
                                <w:szCs w:val="24"/>
                              </w:rPr>
                            </w:pPr>
                            <w:r w:rsidRPr="005D3257">
                              <w:rPr>
                                <w:rFonts w:asciiTheme="majorHAnsi" w:hAnsiTheme="majorHAnsi"/>
                                <w:i/>
                                <w:iCs/>
                                <w:sz w:val="22"/>
                                <w:szCs w:val="24"/>
                              </w:rPr>
                              <w:t xml:space="preserve">Charity Number </w:t>
                            </w:r>
                            <w:r w:rsidR="005D3257" w:rsidRPr="005D3257">
                              <w:rPr>
                                <w:rFonts w:asciiTheme="majorHAnsi" w:hAnsiTheme="majorHAnsi"/>
                                <w:i/>
                                <w:iCs/>
                                <w:sz w:val="22"/>
                                <w:szCs w:val="24"/>
                              </w:rPr>
                              <w:t>–</w:t>
                            </w:r>
                            <w:r w:rsidRPr="005D3257">
                              <w:rPr>
                                <w:rFonts w:asciiTheme="majorHAnsi" w:hAnsiTheme="majorHAnsi"/>
                                <w:i/>
                                <w:iCs/>
                                <w:sz w:val="22"/>
                                <w:szCs w:val="24"/>
                              </w:rPr>
                              <w:t xml:space="preserve"> Sc</w:t>
                            </w:r>
                            <w:r w:rsidR="005D3257" w:rsidRPr="005D3257">
                              <w:rPr>
                                <w:rFonts w:asciiTheme="majorHAnsi" w:hAnsiTheme="majorHAnsi"/>
                                <w:i/>
                                <w:iCs/>
                                <w:sz w:val="22"/>
                                <w:szCs w:val="24"/>
                              </w:rPr>
                              <w:t>002849</w:t>
                            </w:r>
                          </w:p>
                        </w:txbxContent>
                      </v:textbox>
                    </v:shape>
                  </w:pict>
                </mc:Fallback>
              </mc:AlternateContent>
            </w:r>
            <w:r w:rsidR="00480704">
              <w:rPr>
                <w:noProof/>
              </w:rPr>
              <w:drawing>
                <wp:anchor distT="0" distB="0" distL="114300" distR="114300" simplePos="0" relativeHeight="251713536" behindDoc="1" locked="0" layoutInCell="1" allowOverlap="1" wp14:anchorId="08C1B811" wp14:editId="6A956368">
                  <wp:simplePos x="0" y="0"/>
                  <wp:positionH relativeFrom="column">
                    <wp:posOffset>-71403</wp:posOffset>
                  </wp:positionH>
                  <wp:positionV relativeFrom="paragraph">
                    <wp:posOffset>564043</wp:posOffset>
                  </wp:positionV>
                  <wp:extent cx="5071110" cy="4632456"/>
                  <wp:effectExtent l="0" t="0" r="0" b="0"/>
                  <wp:wrapNone/>
                  <wp:docPr id="1300286953" name="Picture 13" descr="A street with cars and a clock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86953" name="Picture 13" descr="A street with cars and a clock tow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81213" cy="4641685"/>
                          </a:xfrm>
                          <a:prstGeom prst="rect">
                            <a:avLst/>
                          </a:prstGeom>
                        </pic:spPr>
                      </pic:pic>
                    </a:graphicData>
                  </a:graphic>
                  <wp14:sizeRelH relativeFrom="margin">
                    <wp14:pctWidth>0</wp14:pctWidth>
                  </wp14:sizeRelH>
                  <wp14:sizeRelV relativeFrom="margin">
                    <wp14:pctHeight>0</wp14:pctHeight>
                  </wp14:sizeRelV>
                </wp:anchor>
              </w:drawing>
            </w:r>
          </w:p>
        </w:tc>
      </w:tr>
    </w:tbl>
    <w:p w14:paraId="369C0E1F" w14:textId="10880F5E" w:rsidR="00197602" w:rsidRDefault="00197602" w:rsidP="002719D0">
      <w:pPr>
        <w:pStyle w:val="NoSpacing"/>
        <w:sectPr w:rsidR="00197602" w:rsidSect="00B97E24">
          <w:pgSz w:w="12240" w:h="15840"/>
          <w:pgMar w:top="720" w:right="720" w:bottom="360" w:left="720" w:header="720" w:footer="432" w:gutter="0"/>
          <w:cols w:space="720"/>
          <w:docGrid w:linePitch="360"/>
        </w:sectPr>
      </w:pPr>
    </w:p>
    <w:p w14:paraId="1BD690E8" w14:textId="11A8B2AD" w:rsidR="00197602" w:rsidRDefault="00197602" w:rsidP="00624FC0">
      <w:pPr>
        <w:pStyle w:val="ObjectAnchor"/>
      </w:pPr>
    </w:p>
    <w:tbl>
      <w:tblPr>
        <w:tblW w:w="0" w:type="auto"/>
        <w:tblLook w:val="0600" w:firstRow="0" w:lastRow="0" w:firstColumn="0" w:lastColumn="0" w:noHBand="1" w:noVBand="1"/>
      </w:tblPr>
      <w:tblGrid>
        <w:gridCol w:w="2790"/>
        <w:gridCol w:w="3150"/>
        <w:gridCol w:w="810"/>
        <w:gridCol w:w="4050"/>
      </w:tblGrid>
      <w:tr w:rsidR="006E742F" w14:paraId="5D926242" w14:textId="77777777" w:rsidTr="007C2191">
        <w:trPr>
          <w:trHeight w:val="432"/>
        </w:trPr>
        <w:tc>
          <w:tcPr>
            <w:tcW w:w="5940" w:type="dxa"/>
            <w:gridSpan w:val="2"/>
            <w:tcBorders>
              <w:bottom w:val="single" w:sz="18" w:space="0" w:color="auto"/>
            </w:tcBorders>
          </w:tcPr>
          <w:bookmarkStart w:id="0" w:name="_Hlk220075639"/>
          <w:p w14:paraId="1181DF5D" w14:textId="2435F40D" w:rsidR="00147234" w:rsidRPr="00CA0AAB" w:rsidRDefault="00361683" w:rsidP="00CA0AAB">
            <w:pPr>
              <w:rPr>
                <w:rStyle w:val="Bold"/>
              </w:rPr>
            </w:pPr>
            <w:sdt>
              <w:sdtPr>
                <w:rPr>
                  <w:rFonts w:ascii="Century Gothic"/>
                  <w:b/>
                  <w:sz w:val="28"/>
                </w:rPr>
                <w:id w:val="-1217969157"/>
                <w:placeholder>
                  <w:docPart w:val="78EA464C5BB8435EAE00DD835AC707C5"/>
                </w:placeholder>
                <w15:appearance w15:val="hidden"/>
              </w:sdtPr>
              <w:sdtEndPr/>
              <w:sdtContent>
                <w:r w:rsidR="003A1A31" w:rsidRPr="003A1A31">
                  <w:rPr>
                    <w:rFonts w:ascii="Century Gothic"/>
                    <w:b/>
                    <w:color w:val="333399"/>
                    <w:sz w:val="24"/>
                    <w:szCs w:val="20"/>
                  </w:rPr>
                  <w:t>Caithness Citizens Advice Bureau</w:t>
                </w:r>
                <w:r w:rsidR="003A1A31" w:rsidRPr="003A1A31">
                  <w:rPr>
                    <w:rFonts w:ascii="Century Gothic"/>
                    <w:b/>
                    <w:sz w:val="24"/>
                    <w:szCs w:val="20"/>
                  </w:rPr>
                  <w:t xml:space="preserve"> </w:t>
                </w:r>
              </w:sdtContent>
            </w:sdt>
            <w:bookmarkEnd w:id="0"/>
          </w:p>
        </w:tc>
        <w:tc>
          <w:tcPr>
            <w:tcW w:w="810" w:type="dxa"/>
            <w:tcBorders>
              <w:bottom w:val="single" w:sz="18" w:space="0" w:color="auto"/>
            </w:tcBorders>
          </w:tcPr>
          <w:p w14:paraId="3E62A669" w14:textId="77777777" w:rsidR="00147234" w:rsidRPr="00624FC0" w:rsidRDefault="00147234" w:rsidP="00147234">
            <w:pPr>
              <w:pStyle w:val="NoSpacing"/>
            </w:pPr>
          </w:p>
        </w:tc>
        <w:tc>
          <w:tcPr>
            <w:tcW w:w="4050" w:type="dxa"/>
            <w:tcBorders>
              <w:bottom w:val="single" w:sz="18" w:space="0" w:color="auto"/>
            </w:tcBorders>
          </w:tcPr>
          <w:p w14:paraId="6996E9C0" w14:textId="77777777" w:rsidR="00147234" w:rsidRPr="00624FC0" w:rsidRDefault="00147234" w:rsidP="00147234">
            <w:pPr>
              <w:pStyle w:val="NoSpacing"/>
            </w:pPr>
          </w:p>
        </w:tc>
      </w:tr>
      <w:tr w:rsidR="006E742F" w14:paraId="7C9F9D98" w14:textId="77777777" w:rsidTr="007C2191">
        <w:trPr>
          <w:trHeight w:val="9513"/>
        </w:trPr>
        <w:tc>
          <w:tcPr>
            <w:tcW w:w="5940" w:type="dxa"/>
            <w:gridSpan w:val="2"/>
            <w:tcBorders>
              <w:top w:val="single" w:sz="18" w:space="0" w:color="auto"/>
            </w:tcBorders>
            <w:tcMar>
              <w:left w:w="115" w:type="dxa"/>
              <w:right w:w="173" w:type="dxa"/>
            </w:tcMar>
          </w:tcPr>
          <w:p w14:paraId="53D07350" w14:textId="037E64C6" w:rsidR="00624FC0" w:rsidRDefault="00147234" w:rsidP="00197602">
            <w:r>
              <w:rPr>
                <w:rFonts w:ascii="Century Gothic"/>
                <w:noProof/>
              </w:rPr>
              <w:drawing>
                <wp:inline distT="0" distB="0" distL="0" distR="0" wp14:anchorId="74F00ACC" wp14:editId="2870F098">
                  <wp:extent cx="3427142" cy="1998032"/>
                  <wp:effectExtent l="0" t="0" r="1905" b="2540"/>
                  <wp:docPr id="5" name="image2.jpeg" descr="plugs leading and plugged into a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eg" descr="plugs leading and plugged into a cloud"/>
                          <pic:cNvPicPr/>
                        </pic:nvPicPr>
                        <pic:blipFill>
                          <a:blip r:embed="rId13" cstate="print"/>
                          <a:stretch>
                            <a:fillRect/>
                          </a:stretch>
                        </pic:blipFill>
                        <pic:spPr>
                          <a:xfrm>
                            <a:off x="0" y="0"/>
                            <a:ext cx="3483547" cy="2030916"/>
                          </a:xfrm>
                          <a:prstGeom prst="rect">
                            <a:avLst/>
                          </a:prstGeom>
                        </pic:spPr>
                      </pic:pic>
                    </a:graphicData>
                  </a:graphic>
                </wp:inline>
              </w:drawing>
            </w:r>
          </w:p>
          <w:p w14:paraId="261F9AD9" w14:textId="0058893D" w:rsidR="00147234" w:rsidRPr="00170F22" w:rsidRDefault="00361683" w:rsidP="00487F2F">
            <w:pPr>
              <w:pStyle w:val="Heading1"/>
            </w:pPr>
            <w:sdt>
              <w:sdtPr>
                <w:id w:val="-1524012433"/>
                <w:placeholder>
                  <w:docPart w:val="79A6E44F89B049C48C81327DF16672B5"/>
                </w:placeholder>
                <w15:appearance w15:val="hidden"/>
              </w:sdtPr>
              <w:sdtEndPr/>
              <w:sdtContent>
                <w:r w:rsidR="003262DD" w:rsidRPr="00170F22">
                  <w:rPr>
                    <w:color w:val="333399"/>
                  </w:rPr>
                  <w:t>What is Citizens Advice?</w:t>
                </w:r>
              </w:sdtContent>
            </w:sdt>
            <w:r w:rsidR="00CA0AAB" w:rsidRPr="00170F22">
              <w:t xml:space="preserve"> </w:t>
            </w:r>
          </w:p>
          <w:p w14:paraId="25843519" w14:textId="2FBC64CE" w:rsidR="00147234" w:rsidRPr="00DA0287" w:rsidRDefault="00361683" w:rsidP="00147234">
            <w:pPr>
              <w:rPr>
                <w:rStyle w:val="Bold"/>
                <w:sz w:val="24"/>
                <w:szCs w:val="28"/>
              </w:rPr>
            </w:pPr>
            <w:sdt>
              <w:sdtPr>
                <w:rPr>
                  <w:rStyle w:val="Bold"/>
                  <w:sz w:val="24"/>
                  <w:szCs w:val="28"/>
                </w:rPr>
                <w:id w:val="-436756669"/>
                <w:placeholder>
                  <w:docPart w:val="25BF494B5F4F4FE0AF1FC72CFDBA71D2"/>
                </w:placeholder>
                <w15:appearance w15:val="hidden"/>
              </w:sdtPr>
              <w:sdtEndPr>
                <w:rPr>
                  <w:rStyle w:val="Bold"/>
                </w:rPr>
              </w:sdtEndPr>
              <w:sdtContent>
                <w:r w:rsidR="000317E9" w:rsidRPr="00DA0287">
                  <w:rPr>
                    <w:rStyle w:val="Bold"/>
                    <w:sz w:val="24"/>
                    <w:szCs w:val="28"/>
                  </w:rPr>
                  <w:t xml:space="preserve">Citizens Advice is a national charity </w:t>
                </w:r>
                <w:r w:rsidR="0068283A" w:rsidRPr="00DA0287">
                  <w:rPr>
                    <w:rStyle w:val="Bold"/>
                    <w:sz w:val="24"/>
                    <w:szCs w:val="28"/>
                  </w:rPr>
                  <w:t xml:space="preserve">and </w:t>
                </w:r>
                <w:r w:rsidR="009642EE" w:rsidRPr="00DA0287">
                  <w:rPr>
                    <w:rStyle w:val="Bold"/>
                    <w:sz w:val="24"/>
                    <w:szCs w:val="28"/>
                  </w:rPr>
                  <w:t xml:space="preserve">network of local </w:t>
                </w:r>
                <w:r w:rsidR="00463879" w:rsidRPr="00DA0287">
                  <w:rPr>
                    <w:rStyle w:val="Bold"/>
                    <w:sz w:val="24"/>
                    <w:szCs w:val="28"/>
                  </w:rPr>
                  <w:t xml:space="preserve">bureaux that </w:t>
                </w:r>
                <w:r w:rsidR="004D5256" w:rsidRPr="00DA0287">
                  <w:rPr>
                    <w:rStyle w:val="Bold"/>
                    <w:sz w:val="24"/>
                    <w:szCs w:val="28"/>
                  </w:rPr>
                  <w:t xml:space="preserve">provides </w:t>
                </w:r>
                <w:r>
                  <w:rPr>
                    <w:rStyle w:val="Bold"/>
                    <w:sz w:val="24"/>
                    <w:szCs w:val="28"/>
                  </w:rPr>
                  <w:t xml:space="preserve">practical advice, </w:t>
                </w:r>
                <w:proofErr w:type="gramStart"/>
                <w:r>
                  <w:rPr>
                    <w:rStyle w:val="Bold"/>
                    <w:sz w:val="24"/>
                    <w:szCs w:val="28"/>
                  </w:rPr>
                  <w:t>information</w:t>
                </w:r>
                <w:proofErr w:type="gramEnd"/>
                <w:r>
                  <w:rPr>
                    <w:rStyle w:val="Bold"/>
                    <w:sz w:val="24"/>
                    <w:szCs w:val="28"/>
                  </w:rPr>
                  <w:t xml:space="preserve"> and support to people in the community</w:t>
                </w:r>
                <w:r w:rsidR="00C86797" w:rsidRPr="00DA0287">
                  <w:rPr>
                    <w:rStyle w:val="Bold"/>
                    <w:sz w:val="24"/>
                    <w:szCs w:val="28"/>
                  </w:rPr>
                  <w:t xml:space="preserve">. This information allows individuals to understand their </w:t>
                </w:r>
                <w:r w:rsidR="00CB7E96" w:rsidRPr="00DA0287">
                  <w:rPr>
                    <w:rStyle w:val="Bold"/>
                    <w:sz w:val="24"/>
                    <w:szCs w:val="28"/>
                  </w:rPr>
                  <w:t>rights</w:t>
                </w:r>
                <w:r>
                  <w:rPr>
                    <w:rStyle w:val="Bold"/>
                    <w:sz w:val="24"/>
                    <w:szCs w:val="28"/>
                  </w:rPr>
                  <w:t>, explore their options,</w:t>
                </w:r>
                <w:r w:rsidR="00CB7E96" w:rsidRPr="00DA0287">
                  <w:rPr>
                    <w:rStyle w:val="Bold"/>
                    <w:sz w:val="24"/>
                    <w:szCs w:val="28"/>
                  </w:rPr>
                  <w:t xml:space="preserve"> and make informed decisions. </w:t>
                </w:r>
              </w:sdtContent>
            </w:sdt>
          </w:p>
          <w:sdt>
            <w:sdtPr>
              <w:rPr>
                <w:sz w:val="24"/>
                <w:szCs w:val="28"/>
              </w:rPr>
              <w:id w:val="-1957782541"/>
              <w:placeholder>
                <w:docPart w:val="7E5A0AF840D74E4FA579612394CA5848"/>
              </w:placeholder>
              <w15:appearance w15:val="hidden"/>
            </w:sdtPr>
            <w:sdtEndPr/>
            <w:sdtContent>
              <w:p w14:paraId="4E526417" w14:textId="4C4F5DF7" w:rsidR="00147234" w:rsidRPr="00ED5BE8" w:rsidRDefault="00C23DCD" w:rsidP="002469A9">
                <w:pPr>
                  <w:rPr>
                    <w:sz w:val="22"/>
                    <w:szCs w:val="24"/>
                  </w:rPr>
                </w:pPr>
                <w:r w:rsidRPr="00ED5BE8">
                  <w:rPr>
                    <w:sz w:val="22"/>
                    <w:szCs w:val="24"/>
                  </w:rPr>
                  <w:t xml:space="preserve">At Caithness </w:t>
                </w:r>
                <w:r w:rsidR="00FF4267" w:rsidRPr="00ED5BE8">
                  <w:rPr>
                    <w:sz w:val="22"/>
                    <w:szCs w:val="24"/>
                  </w:rPr>
                  <w:t>Citizens Advice Bureau, our advisers work directly with people i</w:t>
                </w:r>
                <w:r w:rsidR="00656103" w:rsidRPr="00ED5BE8">
                  <w:rPr>
                    <w:sz w:val="22"/>
                    <w:szCs w:val="24"/>
                  </w:rPr>
                  <w:t>n the community, offering guidance and support on issues that can feel overwhelming. We aim to help people feel</w:t>
                </w:r>
                <w:r w:rsidR="001249EF" w:rsidRPr="00ED5BE8">
                  <w:rPr>
                    <w:sz w:val="22"/>
                    <w:szCs w:val="24"/>
                  </w:rPr>
                  <w:t xml:space="preserve"> heard</w:t>
                </w:r>
                <w:r w:rsidR="00656103" w:rsidRPr="00ED5BE8">
                  <w:rPr>
                    <w:sz w:val="22"/>
                    <w:szCs w:val="24"/>
                  </w:rPr>
                  <w:t xml:space="preserve">, supported, </w:t>
                </w:r>
                <w:r w:rsidR="002D0466" w:rsidRPr="00ED5BE8">
                  <w:rPr>
                    <w:sz w:val="22"/>
                    <w:szCs w:val="24"/>
                  </w:rPr>
                  <w:t>and able to m</w:t>
                </w:r>
                <w:r w:rsidR="00486964" w:rsidRPr="00ED5BE8">
                  <w:rPr>
                    <w:sz w:val="22"/>
                    <w:szCs w:val="24"/>
                  </w:rPr>
                  <w:t>ake</w:t>
                </w:r>
                <w:r w:rsidR="002D0466" w:rsidRPr="00ED5BE8">
                  <w:rPr>
                    <w:sz w:val="22"/>
                    <w:szCs w:val="24"/>
                  </w:rPr>
                  <w:t xml:space="preserve"> </w:t>
                </w:r>
                <w:r w:rsidR="00086245" w:rsidRPr="00ED5BE8">
                  <w:rPr>
                    <w:sz w:val="22"/>
                    <w:szCs w:val="24"/>
                  </w:rPr>
                  <w:t xml:space="preserve">informed decisions and improve their circumstances. </w:t>
                </w:r>
              </w:p>
              <w:p w14:paraId="0162A829" w14:textId="486A3527" w:rsidR="00086245" w:rsidRDefault="005853D5" w:rsidP="002469A9">
                <w:r w:rsidRPr="00ED5BE8">
                  <w:rPr>
                    <w:sz w:val="22"/>
                    <w:szCs w:val="24"/>
                  </w:rPr>
                  <w:t>We work</w:t>
                </w:r>
                <w:r w:rsidR="00CF54E7" w:rsidRPr="00ED5BE8">
                  <w:rPr>
                    <w:sz w:val="22"/>
                    <w:szCs w:val="24"/>
                  </w:rPr>
                  <w:t xml:space="preserve"> alongside other local services and organisations to ensure people receive the right support at the right time. Where appropriate, we refer and signpost clients to specialist services, helping them access wider support within the community. </w:t>
                </w:r>
              </w:p>
            </w:sdtContent>
          </w:sdt>
        </w:tc>
        <w:tc>
          <w:tcPr>
            <w:tcW w:w="810" w:type="dxa"/>
            <w:tcBorders>
              <w:top w:val="single" w:sz="18" w:space="0" w:color="auto"/>
            </w:tcBorders>
          </w:tcPr>
          <w:p w14:paraId="40D9E457" w14:textId="77777777" w:rsidR="00624FC0" w:rsidRPr="00624FC0" w:rsidRDefault="00624FC0" w:rsidP="00624FC0"/>
        </w:tc>
        <w:tc>
          <w:tcPr>
            <w:tcW w:w="4050" w:type="dxa"/>
            <w:tcBorders>
              <w:top w:val="single" w:sz="18" w:space="0" w:color="auto"/>
            </w:tcBorders>
            <w:tcMar>
              <w:left w:w="173" w:type="dxa"/>
              <w:right w:w="173" w:type="dxa"/>
            </w:tcMar>
          </w:tcPr>
          <w:p w14:paraId="3200D222" w14:textId="4DDA9409" w:rsidR="00147234" w:rsidRPr="00190947" w:rsidRDefault="00361683" w:rsidP="00190947">
            <w:pPr>
              <w:pStyle w:val="Heading2"/>
              <w:rPr>
                <w:color w:val="333399"/>
              </w:rPr>
            </w:pPr>
            <w:sdt>
              <w:sdtPr>
                <w:rPr>
                  <w:color w:val="333399"/>
                </w:rPr>
                <w:id w:val="-1737242985"/>
                <w:placeholder>
                  <w:docPart w:val="8EA72CEB24144E20A653BF3C720B6247"/>
                </w:placeholder>
                <w15:appearance w15:val="hidden"/>
              </w:sdtPr>
              <w:sdtEndPr/>
              <w:sdtContent>
                <w:r w:rsidR="00CC3D78" w:rsidRPr="00DA0287">
                  <w:rPr>
                    <w:color w:val="333399"/>
                    <w:sz w:val="40"/>
                    <w:szCs w:val="32"/>
                  </w:rPr>
                  <w:t xml:space="preserve">How we </w:t>
                </w:r>
                <w:r w:rsidR="00906CCF" w:rsidRPr="00DA0287">
                  <w:rPr>
                    <w:color w:val="333399"/>
                    <w:sz w:val="40"/>
                    <w:szCs w:val="32"/>
                  </w:rPr>
                  <w:t xml:space="preserve">support people in </w:t>
                </w:r>
                <w:r w:rsidR="00190947" w:rsidRPr="00DA0287">
                  <w:rPr>
                    <w:color w:val="333399"/>
                    <w:sz w:val="40"/>
                    <w:szCs w:val="32"/>
                  </w:rPr>
                  <w:t>C</w:t>
                </w:r>
                <w:r w:rsidR="00906CCF" w:rsidRPr="00DA0287">
                  <w:rPr>
                    <w:color w:val="333399"/>
                    <w:sz w:val="40"/>
                    <w:szCs w:val="32"/>
                  </w:rPr>
                  <w:t>aithness</w:t>
                </w:r>
              </w:sdtContent>
            </w:sdt>
            <w:r w:rsidR="00CA0AAB" w:rsidRPr="00190947">
              <w:rPr>
                <w:color w:val="333399"/>
              </w:rPr>
              <w:t xml:space="preserve"> </w:t>
            </w:r>
            <w:r w:rsidR="00CA0AAB">
              <w:t xml:space="preserve"> </w:t>
            </w:r>
          </w:p>
          <w:sdt>
            <w:sdtPr>
              <w:id w:val="-844636243"/>
              <w:placeholder>
                <w:docPart w:val="3995562EE60D47BA8DC3CD1E9B7BA9F6"/>
              </w:placeholder>
              <w15:appearance w15:val="hidden"/>
            </w:sdtPr>
            <w:sdtEndPr/>
            <w:sdtContent>
              <w:p w14:paraId="3BE77FF1" w14:textId="10E5CC1B" w:rsidR="00913761" w:rsidRPr="00ED5BE8" w:rsidRDefault="00655907" w:rsidP="00655907">
                <w:pPr>
                  <w:rPr>
                    <w:sz w:val="24"/>
                    <w:szCs w:val="28"/>
                  </w:rPr>
                </w:pPr>
                <w:r w:rsidRPr="00DA0287">
                  <w:rPr>
                    <w:sz w:val="24"/>
                    <w:szCs w:val="28"/>
                  </w:rPr>
                  <w:t xml:space="preserve">Caithness Citizens Advice Bureau is here to offer free, impartial and confidential advice to citizens of Caithness and North Sutherland west to Bettyhill and District. We deliver support and guidance </w:t>
                </w:r>
                <w:r w:rsidR="00361683">
                  <w:rPr>
                    <w:sz w:val="24"/>
                    <w:szCs w:val="28"/>
                  </w:rPr>
                  <w:t>across a range of topics, giving people the information they need to handle</w:t>
                </w:r>
                <w:r w:rsidRPr="00DA0287">
                  <w:rPr>
                    <w:sz w:val="24"/>
                    <w:szCs w:val="28"/>
                  </w:rPr>
                  <w:t xml:space="preserve"> any situation and improve their lives. </w:t>
                </w:r>
              </w:p>
              <w:p w14:paraId="2AD0A6EC" w14:textId="1F8E9407" w:rsidR="00CF54E7" w:rsidRPr="00DA0287" w:rsidRDefault="00913761" w:rsidP="00655907">
                <w:pPr>
                  <w:rPr>
                    <w:b/>
                    <w:bCs/>
                    <w:color w:val="333399"/>
                    <w:sz w:val="32"/>
                    <w:szCs w:val="36"/>
                  </w:rPr>
                </w:pPr>
                <w:r w:rsidRPr="00DA0287">
                  <w:rPr>
                    <w:b/>
                    <w:bCs/>
                    <w:color w:val="333399"/>
                    <w:sz w:val="32"/>
                    <w:szCs w:val="36"/>
                  </w:rPr>
                  <w:t>Areas of advice</w:t>
                </w:r>
              </w:p>
              <w:p w14:paraId="2F91D77E" w14:textId="77777777" w:rsidR="00655907" w:rsidRPr="00DA0287" w:rsidRDefault="003407C3" w:rsidP="00594193">
                <w:pPr>
                  <w:pStyle w:val="ListParagraph"/>
                  <w:numPr>
                    <w:ilvl w:val="0"/>
                    <w:numId w:val="1"/>
                  </w:numPr>
                  <w:spacing w:line="360" w:lineRule="auto"/>
                  <w:rPr>
                    <w:sz w:val="24"/>
                    <w:szCs w:val="28"/>
                  </w:rPr>
                </w:pPr>
                <w:r w:rsidRPr="00DA0287">
                  <w:rPr>
                    <w:sz w:val="24"/>
                    <w:szCs w:val="28"/>
                  </w:rPr>
                  <w:t xml:space="preserve">Debt and </w:t>
                </w:r>
                <w:r w:rsidR="009F2EED" w:rsidRPr="00DA0287">
                  <w:rPr>
                    <w:sz w:val="24"/>
                    <w:szCs w:val="28"/>
                  </w:rPr>
                  <w:t>money</w:t>
                </w:r>
              </w:p>
              <w:p w14:paraId="01A91EA8" w14:textId="0F9F8312" w:rsidR="00AC5410" w:rsidRPr="00DA0287" w:rsidRDefault="00AC5410" w:rsidP="00594193">
                <w:pPr>
                  <w:pStyle w:val="ListParagraph"/>
                  <w:numPr>
                    <w:ilvl w:val="0"/>
                    <w:numId w:val="1"/>
                  </w:numPr>
                  <w:spacing w:line="360" w:lineRule="auto"/>
                  <w:rPr>
                    <w:sz w:val="24"/>
                    <w:szCs w:val="28"/>
                  </w:rPr>
                </w:pPr>
                <w:r w:rsidRPr="00DA0287">
                  <w:rPr>
                    <w:sz w:val="24"/>
                    <w:szCs w:val="28"/>
                  </w:rPr>
                  <w:t xml:space="preserve">Benefits </w:t>
                </w:r>
              </w:p>
              <w:p w14:paraId="6AC46BCA" w14:textId="77777777" w:rsidR="009F2EED" w:rsidRPr="00DA0287" w:rsidRDefault="009F2EED" w:rsidP="00594193">
                <w:pPr>
                  <w:pStyle w:val="ListParagraph"/>
                  <w:numPr>
                    <w:ilvl w:val="0"/>
                    <w:numId w:val="1"/>
                  </w:numPr>
                  <w:spacing w:line="360" w:lineRule="auto"/>
                  <w:rPr>
                    <w:sz w:val="24"/>
                    <w:szCs w:val="28"/>
                  </w:rPr>
                </w:pPr>
                <w:r w:rsidRPr="00DA0287">
                  <w:rPr>
                    <w:sz w:val="24"/>
                    <w:szCs w:val="28"/>
                  </w:rPr>
                  <w:t>Energy</w:t>
                </w:r>
              </w:p>
              <w:p w14:paraId="01C8BE24" w14:textId="77777777" w:rsidR="009645BE" w:rsidRPr="00DA0287" w:rsidRDefault="009645BE" w:rsidP="00594193">
                <w:pPr>
                  <w:pStyle w:val="ListParagraph"/>
                  <w:numPr>
                    <w:ilvl w:val="0"/>
                    <w:numId w:val="1"/>
                  </w:numPr>
                  <w:spacing w:line="360" w:lineRule="auto"/>
                  <w:rPr>
                    <w:sz w:val="24"/>
                    <w:szCs w:val="28"/>
                  </w:rPr>
                </w:pPr>
                <w:r w:rsidRPr="00DA0287">
                  <w:rPr>
                    <w:sz w:val="24"/>
                    <w:szCs w:val="28"/>
                  </w:rPr>
                  <w:t>Employment</w:t>
                </w:r>
              </w:p>
              <w:p w14:paraId="32477218" w14:textId="77777777" w:rsidR="009645BE" w:rsidRPr="00DA0287" w:rsidRDefault="009645BE" w:rsidP="00594193">
                <w:pPr>
                  <w:pStyle w:val="ListParagraph"/>
                  <w:numPr>
                    <w:ilvl w:val="0"/>
                    <w:numId w:val="1"/>
                  </w:numPr>
                  <w:spacing w:line="360" w:lineRule="auto"/>
                  <w:rPr>
                    <w:sz w:val="24"/>
                    <w:szCs w:val="28"/>
                  </w:rPr>
                </w:pPr>
                <w:r w:rsidRPr="00DA0287">
                  <w:rPr>
                    <w:sz w:val="24"/>
                    <w:szCs w:val="28"/>
                  </w:rPr>
                  <w:t>Housing</w:t>
                </w:r>
              </w:p>
              <w:p w14:paraId="57501F6A" w14:textId="1A75261F" w:rsidR="009645BE" w:rsidRPr="00DA0287" w:rsidRDefault="009645BE" w:rsidP="00594193">
                <w:pPr>
                  <w:pStyle w:val="ListParagraph"/>
                  <w:numPr>
                    <w:ilvl w:val="0"/>
                    <w:numId w:val="1"/>
                  </w:numPr>
                  <w:spacing w:line="360" w:lineRule="auto"/>
                  <w:rPr>
                    <w:sz w:val="24"/>
                    <w:szCs w:val="28"/>
                  </w:rPr>
                </w:pPr>
                <w:r w:rsidRPr="00DA0287">
                  <w:rPr>
                    <w:sz w:val="24"/>
                    <w:szCs w:val="28"/>
                  </w:rPr>
                  <w:t xml:space="preserve">Family and </w:t>
                </w:r>
                <w:r w:rsidR="00D87E5C" w:rsidRPr="00DA0287">
                  <w:rPr>
                    <w:sz w:val="24"/>
                    <w:szCs w:val="28"/>
                  </w:rPr>
                  <w:t>r</w:t>
                </w:r>
                <w:r w:rsidRPr="00DA0287">
                  <w:rPr>
                    <w:sz w:val="24"/>
                    <w:szCs w:val="28"/>
                  </w:rPr>
                  <w:t xml:space="preserve">elationships </w:t>
                </w:r>
              </w:p>
              <w:p w14:paraId="21696881" w14:textId="77777777" w:rsidR="009645BE" w:rsidRPr="00DA0287" w:rsidRDefault="00D87E5C" w:rsidP="00594193">
                <w:pPr>
                  <w:pStyle w:val="ListParagraph"/>
                  <w:numPr>
                    <w:ilvl w:val="0"/>
                    <w:numId w:val="1"/>
                  </w:numPr>
                  <w:spacing w:line="360" w:lineRule="auto"/>
                  <w:rPr>
                    <w:sz w:val="24"/>
                    <w:szCs w:val="28"/>
                  </w:rPr>
                </w:pPr>
                <w:r w:rsidRPr="00DA0287">
                  <w:rPr>
                    <w:sz w:val="24"/>
                    <w:szCs w:val="28"/>
                  </w:rPr>
                  <w:t xml:space="preserve">Law and courts </w:t>
                </w:r>
              </w:p>
              <w:p w14:paraId="381476C8" w14:textId="77777777" w:rsidR="00D87E5C" w:rsidRPr="00DA0287" w:rsidRDefault="00D87E5C" w:rsidP="00594193">
                <w:pPr>
                  <w:pStyle w:val="ListParagraph"/>
                  <w:numPr>
                    <w:ilvl w:val="0"/>
                    <w:numId w:val="1"/>
                  </w:numPr>
                  <w:spacing w:line="360" w:lineRule="auto"/>
                  <w:rPr>
                    <w:sz w:val="24"/>
                    <w:szCs w:val="28"/>
                  </w:rPr>
                </w:pPr>
                <w:r w:rsidRPr="00DA0287">
                  <w:rPr>
                    <w:sz w:val="24"/>
                    <w:szCs w:val="28"/>
                  </w:rPr>
                  <w:t>Immigration</w:t>
                </w:r>
              </w:p>
              <w:p w14:paraId="3719A324" w14:textId="77777777" w:rsidR="00D87E5C" w:rsidRPr="00AE4940" w:rsidRDefault="00D87E5C" w:rsidP="00594193">
                <w:pPr>
                  <w:pStyle w:val="ListParagraph"/>
                  <w:numPr>
                    <w:ilvl w:val="0"/>
                    <w:numId w:val="1"/>
                  </w:numPr>
                  <w:spacing w:line="360" w:lineRule="auto"/>
                </w:pPr>
                <w:r w:rsidRPr="00DA0287">
                  <w:rPr>
                    <w:sz w:val="24"/>
                    <w:szCs w:val="28"/>
                  </w:rPr>
                  <w:t xml:space="preserve">Health </w:t>
                </w:r>
              </w:p>
              <w:p w14:paraId="00A2B252" w14:textId="2BC73574" w:rsidR="00AE4940" w:rsidRDefault="00AE4940" w:rsidP="00594193">
                <w:pPr>
                  <w:pStyle w:val="ListParagraph"/>
                  <w:numPr>
                    <w:ilvl w:val="0"/>
                    <w:numId w:val="1"/>
                  </w:numPr>
                  <w:spacing w:line="360" w:lineRule="auto"/>
                </w:pPr>
                <w:r>
                  <w:rPr>
                    <w:sz w:val="24"/>
                  </w:rPr>
                  <w:t xml:space="preserve">Food insecurity </w:t>
                </w:r>
              </w:p>
            </w:sdtContent>
          </w:sdt>
        </w:tc>
      </w:tr>
      <w:tr w:rsidR="006E742F" w14:paraId="23933028" w14:textId="77777777" w:rsidTr="007C2191">
        <w:tc>
          <w:tcPr>
            <w:tcW w:w="2790" w:type="dxa"/>
            <w:tcMar>
              <w:top w:w="86" w:type="dxa"/>
              <w:left w:w="216" w:type="dxa"/>
              <w:bottom w:w="115" w:type="dxa"/>
              <w:right w:w="216" w:type="dxa"/>
            </w:tcMar>
            <w:vAlign w:val="center"/>
          </w:tcPr>
          <w:p w14:paraId="126DDE10" w14:textId="2D8605D1" w:rsidR="00624FC0" w:rsidRDefault="00ED5BE8" w:rsidP="007C2191">
            <w:pPr>
              <w:pStyle w:val="NoSpacing"/>
              <w:spacing w:before="240"/>
            </w:pPr>
            <w:r w:rsidRPr="006254D1">
              <w:rPr>
                <w:noProof/>
              </w:rPr>
              <w:drawing>
                <wp:anchor distT="0" distB="0" distL="114300" distR="114300" simplePos="0" relativeHeight="251671552" behindDoc="1" locked="0" layoutInCell="1" allowOverlap="1" wp14:anchorId="6FE5ADA2" wp14:editId="4925D0EF">
                  <wp:simplePos x="0" y="0"/>
                  <wp:positionH relativeFrom="column">
                    <wp:posOffset>-86360</wp:posOffset>
                  </wp:positionH>
                  <wp:positionV relativeFrom="paragraph">
                    <wp:posOffset>-8890</wp:posOffset>
                  </wp:positionV>
                  <wp:extent cx="1524635" cy="1732915"/>
                  <wp:effectExtent l="190500" t="190500" r="189865" b="191135"/>
                  <wp:wrapNone/>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a:extLst>
                              <a:ext uri="{28A0092B-C50C-407E-A947-70E740481C1C}">
                                <a14:useLocalDpi xmlns:a14="http://schemas.microsoft.com/office/drawing/2010/main" val="0"/>
                              </a:ext>
                            </a:extLst>
                          </a:blip>
                          <a:stretch>
                            <a:fillRect/>
                          </a:stretch>
                        </pic:blipFill>
                        <pic:spPr>
                          <a:xfrm>
                            <a:off x="0" y="0"/>
                            <a:ext cx="1524635" cy="173291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tc>
        <w:tc>
          <w:tcPr>
            <w:tcW w:w="8010" w:type="dxa"/>
            <w:gridSpan w:val="3"/>
            <w:tcMar>
              <w:top w:w="86" w:type="dxa"/>
              <w:left w:w="216" w:type="dxa"/>
              <w:bottom w:w="115" w:type="dxa"/>
              <w:right w:w="216" w:type="dxa"/>
            </w:tcMar>
          </w:tcPr>
          <w:p w14:paraId="654DC1B9" w14:textId="16BECF89" w:rsidR="00147234" w:rsidRDefault="00147234" w:rsidP="007C2191">
            <w:pPr>
              <w:pStyle w:val="Byline"/>
            </w:pPr>
          </w:p>
          <w:sdt>
            <w:sdtPr>
              <w:id w:val="-30960793"/>
              <w:placeholder>
                <w:docPart w:val="FDB27D61450C458881896F66896F7436"/>
              </w:placeholder>
              <w15:appearance w15:val="hidden"/>
            </w:sdtPr>
            <w:sdtEndPr/>
            <w:sdtContent>
              <w:p w14:paraId="73E49774" w14:textId="5DD13486" w:rsidR="00624FC0" w:rsidRPr="00170F22" w:rsidRDefault="00170F22" w:rsidP="00170F22">
                <w:pPr>
                  <w:spacing w:before="0"/>
                  <w:rPr>
                    <w:rFonts w:ascii="Aptos" w:eastAsia="Aptos" w:hAnsi="Aptos" w:cs="Times New Roman"/>
                    <w:i/>
                    <w:iCs/>
                    <w:sz w:val="22"/>
                    <w14:ligatures w14:val="standardContextual"/>
                  </w:rPr>
                </w:pPr>
                <w:r w:rsidRPr="00170F22">
                  <w:rPr>
                    <w:rFonts w:eastAsia="Aptos" w:cs="Times New Roman"/>
                    <w:i/>
                    <w:iCs/>
                    <w:sz w:val="22"/>
                    <w14:ligatures w14:val="standardContextual"/>
                  </w:rPr>
                  <w:t xml:space="preserve">We are starting 2026 amid the ongoing cost-of-living crisis, which continues to affect our clients, with rising food prices, unaffordable energy bills, and the challenges winter can bring. We want anyone experiencing difficulties to know that we are here to help you feel supported and in control of challenging situations. Caithness CAB is always here to help you take positive steps forward, with our free, impartial, and confidential support and advice services, available to everyone.’ </w:t>
                </w:r>
                <w:r w:rsidR="005200F4" w:rsidRPr="00170F22">
                  <w:t xml:space="preserve"> </w:t>
                </w:r>
                <w:sdt>
                  <w:sdtPr>
                    <w:id w:val="-1719740038"/>
                    <w:placeholder>
                      <w:docPart w:val="978CF18F937E48D8A04968A4B305F0D8"/>
                    </w:placeholder>
                    <w15:appearance w15:val="hidden"/>
                  </w:sdtPr>
                  <w:sdtEndPr/>
                  <w:sdtContent>
                    <w:r w:rsidR="004E10D6" w:rsidRPr="00170F22">
                      <w:t>-</w:t>
                    </w:r>
                    <w:r>
                      <w:t xml:space="preserve"> </w:t>
                    </w:r>
                    <w:r w:rsidR="004E10D6" w:rsidRPr="00170F22">
                      <w:rPr>
                        <w:i/>
                        <w:iCs/>
                      </w:rPr>
                      <w:t xml:space="preserve">Jane MacIntosh, </w:t>
                    </w:r>
                    <w:r w:rsidR="00E705BB" w:rsidRPr="00170F22">
                      <w:rPr>
                        <w:i/>
                        <w:iCs/>
                      </w:rPr>
                      <w:t>Chief Officer</w:t>
                    </w:r>
                    <w:r w:rsidR="00361683">
                      <w:rPr>
                        <w:i/>
                        <w:iCs/>
                      </w:rPr>
                      <w:t>.</w:t>
                    </w:r>
                    <w:r w:rsidR="00A37880">
                      <w:t xml:space="preserve"> </w:t>
                    </w:r>
                    <w:r w:rsidR="00BF061F">
                      <w:t xml:space="preserve">      </w:t>
                    </w:r>
                  </w:sdtContent>
                </w:sdt>
              </w:p>
            </w:sdtContent>
          </w:sdt>
        </w:tc>
      </w:tr>
    </w:tbl>
    <w:p w14:paraId="60AB417A" w14:textId="77777777" w:rsidR="00197602" w:rsidRDefault="00197602" w:rsidP="00B97E24">
      <w:pPr>
        <w:pStyle w:val="ObjectAnchor"/>
      </w:pPr>
    </w:p>
    <w:p w14:paraId="3EC48BB2" w14:textId="77777777" w:rsidR="006E742F" w:rsidRDefault="006E742F" w:rsidP="00B97E24">
      <w:pPr>
        <w:pStyle w:val="ObjectAnchor"/>
      </w:pPr>
    </w:p>
    <w:p w14:paraId="7004E3E0" w14:textId="77777777" w:rsidR="006E742F" w:rsidRDefault="006E742F" w:rsidP="00B97E24">
      <w:pPr>
        <w:pStyle w:val="ObjectAnchor"/>
      </w:pPr>
    </w:p>
    <w:p w14:paraId="16EC9CD9" w14:textId="77777777" w:rsidR="00A92147" w:rsidRDefault="00A92147" w:rsidP="00B97E24">
      <w:pPr>
        <w:pStyle w:val="ObjectAnchor"/>
      </w:pPr>
    </w:p>
    <w:sdt>
      <w:sdtPr>
        <w:rPr>
          <w:rFonts w:ascii="Century Gothic"/>
          <w:b/>
          <w:sz w:val="28"/>
        </w:rPr>
        <w:id w:val="465638125"/>
        <w:placeholder>
          <w:docPart w:val="584E56A8216D494EB21960E4F5889E6C"/>
        </w:placeholder>
        <w15:appearance w15:val="hidden"/>
      </w:sdtPr>
      <w:sdtEndPr/>
      <w:sdtContent>
        <w:p w14:paraId="0A635A39" w14:textId="49D4569C" w:rsidR="004F3A02" w:rsidRPr="00AE4940" w:rsidRDefault="004F3A02" w:rsidP="00B97E24">
          <w:pPr>
            <w:pStyle w:val="ObjectAnchor"/>
            <w:rPr>
              <w:rFonts w:ascii="Century Gothic"/>
              <w:b/>
              <w:sz w:val="28"/>
            </w:rPr>
          </w:pPr>
          <w:r w:rsidRPr="003A1A31">
            <w:rPr>
              <w:rFonts w:ascii="Century Gothic"/>
              <w:b/>
              <w:color w:val="333399"/>
              <w:sz w:val="24"/>
              <w:szCs w:val="20"/>
            </w:rPr>
            <w:t>Caithness Citizens Advice Bureau</w:t>
          </w:r>
          <w:r w:rsidRPr="003A1A31">
            <w:rPr>
              <w:rFonts w:ascii="Century Gothic"/>
              <w:b/>
              <w:sz w:val="24"/>
              <w:szCs w:val="20"/>
            </w:rPr>
            <w:t xml:space="preserve"> </w:t>
          </w:r>
        </w:p>
      </w:sdtContent>
    </w:sdt>
    <w:tbl>
      <w:tblPr>
        <w:tblW w:w="10915" w:type="dxa"/>
        <w:tblLook w:val="0600" w:firstRow="0" w:lastRow="0" w:firstColumn="0" w:lastColumn="0" w:noHBand="1" w:noVBand="1"/>
      </w:tblPr>
      <w:tblGrid>
        <w:gridCol w:w="10915"/>
      </w:tblGrid>
      <w:tr w:rsidR="004E2A8A" w14:paraId="1BFC71F4" w14:textId="77777777" w:rsidTr="004E2A8A">
        <w:trPr>
          <w:trHeight w:val="9513"/>
        </w:trPr>
        <w:tc>
          <w:tcPr>
            <w:tcW w:w="10915" w:type="dxa"/>
            <w:tcBorders>
              <w:top w:val="single" w:sz="18" w:space="0" w:color="auto"/>
            </w:tcBorders>
            <w:tcMar>
              <w:left w:w="115" w:type="dxa"/>
              <w:right w:w="173" w:type="dxa"/>
            </w:tcMar>
          </w:tcPr>
          <w:p w14:paraId="6D3E435B" w14:textId="569E1FA5" w:rsidR="004E2A8A" w:rsidRPr="00347FA1" w:rsidRDefault="00361683" w:rsidP="00FC071A">
            <w:pPr>
              <w:rPr>
                <w:sz w:val="44"/>
                <w:szCs w:val="48"/>
              </w:rPr>
            </w:pPr>
            <w:sdt>
              <w:sdtPr>
                <w:rPr>
                  <w:rFonts w:asciiTheme="majorHAnsi" w:hAnsiTheme="majorHAnsi"/>
                  <w:b/>
                  <w:bCs/>
                  <w:color w:val="333399"/>
                  <w:sz w:val="28"/>
                  <w:szCs w:val="32"/>
                </w:rPr>
                <w:id w:val="-1537498298"/>
                <w:placeholder>
                  <w:docPart w:val="9F45083D8222454BA75D4D8869774D1B"/>
                </w:placeholder>
                <w15:appearance w15:val="hidden"/>
              </w:sdtPr>
              <w:sdtEndPr>
                <w:rPr>
                  <w:rFonts w:asciiTheme="minorHAnsi" w:hAnsiTheme="minorHAnsi"/>
                  <w:b w:val="0"/>
                  <w:bCs w:val="0"/>
                  <w:sz w:val="44"/>
                  <w:szCs w:val="48"/>
                </w:rPr>
              </w:sdtEndPr>
              <w:sdtContent>
                <w:r w:rsidR="004E2A8A" w:rsidRPr="00347FA1">
                  <w:rPr>
                    <w:rFonts w:asciiTheme="majorHAnsi" w:hAnsiTheme="majorHAnsi"/>
                    <w:b/>
                    <w:bCs/>
                    <w:color w:val="333399"/>
                    <w:sz w:val="52"/>
                    <w:szCs w:val="56"/>
                  </w:rPr>
                  <w:t xml:space="preserve">Our impact </w:t>
                </w:r>
                <w:r w:rsidR="00EE03D4">
                  <w:rPr>
                    <w:rFonts w:asciiTheme="majorHAnsi" w:hAnsiTheme="majorHAnsi"/>
                    <w:b/>
                    <w:bCs/>
                    <w:color w:val="333399"/>
                    <w:sz w:val="52"/>
                    <w:szCs w:val="56"/>
                  </w:rPr>
                  <w:t>on</w:t>
                </w:r>
                <w:r w:rsidR="004E2A8A" w:rsidRPr="00347FA1">
                  <w:rPr>
                    <w:rFonts w:asciiTheme="majorHAnsi" w:hAnsiTheme="majorHAnsi"/>
                    <w:b/>
                    <w:bCs/>
                    <w:color w:val="333399"/>
                    <w:sz w:val="52"/>
                    <w:szCs w:val="56"/>
                  </w:rPr>
                  <w:t xml:space="preserve"> the community</w:t>
                </w:r>
              </w:sdtContent>
            </w:sdt>
            <w:r w:rsidR="004E2A8A" w:rsidRPr="00347FA1">
              <w:rPr>
                <w:color w:val="333399"/>
                <w:sz w:val="44"/>
                <w:szCs w:val="48"/>
              </w:rPr>
              <w:t xml:space="preserve"> </w:t>
            </w:r>
          </w:p>
          <w:sdt>
            <w:sdtPr>
              <w:id w:val="-384259726"/>
              <w:placeholder>
                <w:docPart w:val="0D70F45354CD415BA813885BB50E2678"/>
              </w:placeholder>
              <w15:appearance w15:val="hidden"/>
            </w:sdtPr>
            <w:sdtEndPr/>
            <w:sdtContent>
              <w:p w14:paraId="5AE815F2" w14:textId="3D8618A2" w:rsidR="004E2A8A" w:rsidRPr="005C7252" w:rsidRDefault="00DA0287" w:rsidP="00DA0287">
                <w:pPr>
                  <w:rPr>
                    <w:b/>
                    <w:bCs/>
                    <w:sz w:val="28"/>
                    <w:szCs w:val="32"/>
                  </w:rPr>
                </w:pPr>
                <w:r w:rsidRPr="005C7252">
                  <w:rPr>
                    <w:b/>
                    <w:bCs/>
                    <w:sz w:val="28"/>
                    <w:szCs w:val="32"/>
                  </w:rPr>
                  <w:t>Each yea</w:t>
                </w:r>
                <w:r w:rsidR="009006E1" w:rsidRPr="005C7252">
                  <w:rPr>
                    <w:b/>
                    <w:bCs/>
                    <w:sz w:val="28"/>
                    <w:szCs w:val="32"/>
                  </w:rPr>
                  <w:t>r,</w:t>
                </w:r>
                <w:r w:rsidR="004C4828" w:rsidRPr="005C7252">
                  <w:rPr>
                    <w:b/>
                    <w:bCs/>
                    <w:sz w:val="28"/>
                    <w:szCs w:val="32"/>
                  </w:rPr>
                  <w:t xml:space="preserve"> Caithness Citizens Advice Bureau supports people across the community with </w:t>
                </w:r>
                <w:r w:rsidR="00FE4D21" w:rsidRPr="005C7252">
                  <w:rPr>
                    <w:b/>
                    <w:bCs/>
                    <w:sz w:val="28"/>
                    <w:szCs w:val="32"/>
                  </w:rPr>
                  <w:t>a</w:t>
                </w:r>
                <w:r w:rsidR="000674FA" w:rsidRPr="005C7252">
                  <w:rPr>
                    <w:b/>
                    <w:bCs/>
                    <w:sz w:val="28"/>
                    <w:szCs w:val="32"/>
                  </w:rPr>
                  <w:t xml:space="preserve"> wide range of concerns and challenges</w:t>
                </w:r>
                <w:r w:rsidR="001D05B1" w:rsidRPr="005C7252">
                  <w:rPr>
                    <w:b/>
                    <w:bCs/>
                    <w:sz w:val="28"/>
                    <w:szCs w:val="32"/>
                  </w:rPr>
                  <w:t xml:space="preserve">. </w:t>
                </w:r>
                <w:r w:rsidR="009006E1" w:rsidRPr="005C7252">
                  <w:rPr>
                    <w:b/>
                    <w:bCs/>
                    <w:sz w:val="28"/>
                    <w:szCs w:val="32"/>
                  </w:rPr>
                  <w:t>People contact us at different</w:t>
                </w:r>
                <w:r w:rsidR="00206371" w:rsidRPr="005C7252">
                  <w:rPr>
                    <w:b/>
                    <w:bCs/>
                    <w:sz w:val="28"/>
                    <w:szCs w:val="32"/>
                  </w:rPr>
                  <w:t xml:space="preserve"> points in their lives</w:t>
                </w:r>
                <w:r w:rsidR="00407A2E" w:rsidRPr="005C7252">
                  <w:rPr>
                    <w:b/>
                    <w:bCs/>
                    <w:sz w:val="28"/>
                    <w:szCs w:val="32"/>
                  </w:rPr>
                  <w:t xml:space="preserve">, often when things feel uncertain or overwhelming. Through advice and guidance, we </w:t>
                </w:r>
                <w:r w:rsidR="005935FC" w:rsidRPr="005C7252">
                  <w:rPr>
                    <w:b/>
                    <w:bCs/>
                    <w:sz w:val="28"/>
                    <w:szCs w:val="32"/>
                  </w:rPr>
                  <w:t xml:space="preserve">help people understand their situation, explore their options, and move forward. </w:t>
                </w:r>
              </w:p>
              <w:p w14:paraId="30D20B0F" w14:textId="411B0BB0" w:rsidR="000674FA" w:rsidRPr="005C7252" w:rsidRDefault="00051D98" w:rsidP="00DA0287">
                <w:pPr>
                  <w:rPr>
                    <w:sz w:val="28"/>
                    <w:szCs w:val="32"/>
                  </w:rPr>
                </w:pPr>
                <w:r w:rsidRPr="005C7252">
                  <w:rPr>
                    <w:sz w:val="28"/>
                    <w:szCs w:val="32"/>
                  </w:rPr>
                  <w:t xml:space="preserve">While people contact us about a variety of matters, </w:t>
                </w:r>
                <w:r w:rsidR="002B5F13" w:rsidRPr="005C7252">
                  <w:rPr>
                    <w:sz w:val="28"/>
                    <w:szCs w:val="32"/>
                  </w:rPr>
                  <w:t>some issues affect more people than others. Understanding these trends helps us respond</w:t>
                </w:r>
                <w:r w:rsidR="007C0498" w:rsidRPr="005C7252">
                  <w:rPr>
                    <w:sz w:val="28"/>
                    <w:szCs w:val="32"/>
                  </w:rPr>
                  <w:t xml:space="preserve"> to the needs of the local community and provide targeted </w:t>
                </w:r>
                <w:r w:rsidR="001C1426" w:rsidRPr="005C7252">
                  <w:rPr>
                    <w:sz w:val="28"/>
                    <w:szCs w:val="32"/>
                  </w:rPr>
                  <w:t>support</w:t>
                </w:r>
                <w:r w:rsidR="007C0498" w:rsidRPr="005C7252">
                  <w:rPr>
                    <w:sz w:val="28"/>
                    <w:szCs w:val="32"/>
                  </w:rPr>
                  <w:t xml:space="preserve"> where it is most needed. </w:t>
                </w:r>
              </w:p>
              <w:p w14:paraId="62522677" w14:textId="1C432B5B" w:rsidR="00290490" w:rsidRPr="005C7252" w:rsidRDefault="00290490" w:rsidP="00DA0287">
                <w:pPr>
                  <w:rPr>
                    <w:sz w:val="28"/>
                    <w:szCs w:val="32"/>
                  </w:rPr>
                </w:pPr>
                <w:r w:rsidRPr="005C7252">
                  <w:rPr>
                    <w:sz w:val="28"/>
                    <w:szCs w:val="32"/>
                  </w:rPr>
                  <w:t>Over the past year, one of the most common reasons people contacted Caithness Citizens Advice was</w:t>
                </w:r>
                <w:r w:rsidR="001C1426" w:rsidRPr="005C7252">
                  <w:rPr>
                    <w:sz w:val="28"/>
                    <w:szCs w:val="32"/>
                  </w:rPr>
                  <w:t xml:space="preserve"> money, debt, and benefit concerns. </w:t>
                </w:r>
                <w:r w:rsidR="009556F1" w:rsidRPr="005C7252">
                  <w:rPr>
                    <w:sz w:val="28"/>
                    <w:szCs w:val="32"/>
                  </w:rPr>
                  <w:t xml:space="preserve">Our team supported the local community </w:t>
                </w:r>
                <w:r w:rsidR="00361683">
                  <w:rPr>
                    <w:sz w:val="28"/>
                    <w:szCs w:val="32"/>
                  </w:rPr>
                  <w:t>in resolving issues and achieving</w:t>
                </w:r>
                <w:r w:rsidR="00D610CC" w:rsidRPr="005C7252">
                  <w:rPr>
                    <w:sz w:val="28"/>
                    <w:szCs w:val="32"/>
                  </w:rPr>
                  <w:t xml:space="preserve"> practical outcomes. </w:t>
                </w:r>
              </w:p>
              <w:p w14:paraId="46949C6B" w14:textId="75217935" w:rsidR="004A68E2" w:rsidRPr="00BE725F" w:rsidRDefault="002A1D88" w:rsidP="00DA0287">
                <w:pPr>
                  <w:rPr>
                    <w:rFonts w:asciiTheme="majorHAnsi" w:hAnsiTheme="majorHAnsi"/>
                    <w:b/>
                    <w:bCs/>
                    <w:color w:val="333399"/>
                    <w:sz w:val="36"/>
                    <w:szCs w:val="40"/>
                  </w:rPr>
                </w:pPr>
                <w:r w:rsidRPr="00025627">
                  <w:rPr>
                    <w:rFonts w:asciiTheme="majorHAnsi" w:hAnsiTheme="majorHAnsi"/>
                    <w:b/>
                    <w:bCs/>
                    <w:noProof/>
                    <w:color w:val="333399"/>
                    <w:sz w:val="36"/>
                    <w:szCs w:val="40"/>
                  </w:rPr>
                  <mc:AlternateContent>
                    <mc:Choice Requires="wps">
                      <w:drawing>
                        <wp:anchor distT="45720" distB="45720" distL="114300" distR="114300" simplePos="0" relativeHeight="251673600" behindDoc="0" locked="0" layoutInCell="1" allowOverlap="1" wp14:anchorId="0A81E167" wp14:editId="6F3AF5B0">
                          <wp:simplePos x="0" y="0"/>
                          <wp:positionH relativeFrom="column">
                            <wp:posOffset>1044575</wp:posOffset>
                          </wp:positionH>
                          <wp:positionV relativeFrom="paragraph">
                            <wp:posOffset>278765</wp:posOffset>
                          </wp:positionV>
                          <wp:extent cx="4632960" cy="2009775"/>
                          <wp:effectExtent l="19050" t="19050" r="15240" b="28575"/>
                          <wp:wrapSquare wrapText="bothSides"/>
                          <wp:docPr id="91550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960" cy="2009775"/>
                                  </a:xfrm>
                                  <a:prstGeom prst="rect">
                                    <a:avLst/>
                                  </a:prstGeom>
                                  <a:solidFill>
                                    <a:srgbClr val="6699FF">
                                      <a:alpha val="30980"/>
                                    </a:srgbClr>
                                  </a:solidFill>
                                  <a:ln w="38100">
                                    <a:extLst>
                                      <a:ext uri="{C807C97D-BFC1-408E-A445-0C87EB9F89A2}">
                                        <ask:lineSketchStyleProps xmlns:ask="http://schemas.microsoft.com/office/drawing/2018/sketchyshapes" sd="1219033472">
                                          <a:custGeom>
                                            <a:avLst/>
                                            <a:gdLst>
                                              <a:gd name="csX0" fmla="*/ 0 w 2360930"/>
                                              <a:gd name="csY0" fmla="*/ 0 h 1404620"/>
                                              <a:gd name="csX1" fmla="*/ 637451 w 2360930"/>
                                              <a:gd name="csY1" fmla="*/ 0 h 1404620"/>
                                              <a:gd name="csX2" fmla="*/ 1251293 w 2360930"/>
                                              <a:gd name="csY2" fmla="*/ 0 h 1404620"/>
                                              <a:gd name="csX3" fmla="*/ 2360930 w 2360930"/>
                                              <a:gd name="csY3" fmla="*/ 0 h 1404620"/>
                                              <a:gd name="csX4" fmla="*/ 2360930 w 2360930"/>
                                              <a:gd name="csY4" fmla="*/ 426068 h 1404620"/>
                                              <a:gd name="csX5" fmla="*/ 2360930 w 2360930"/>
                                              <a:gd name="csY5" fmla="*/ 922367 h 1404620"/>
                                              <a:gd name="csX6" fmla="*/ 2360930 w 2360930"/>
                                              <a:gd name="csY6" fmla="*/ 1404620 h 1404620"/>
                                              <a:gd name="csX7" fmla="*/ 1817916 w 2360930"/>
                                              <a:gd name="csY7" fmla="*/ 1404620 h 1404620"/>
                                              <a:gd name="csX8" fmla="*/ 1251293 w 2360930"/>
                                              <a:gd name="csY8" fmla="*/ 1404620 h 1404620"/>
                                              <a:gd name="csX9" fmla="*/ 731888 w 2360930"/>
                                              <a:gd name="csY9" fmla="*/ 1404620 h 1404620"/>
                                              <a:gd name="csX10" fmla="*/ 0 w 2360930"/>
                                              <a:gd name="csY10" fmla="*/ 1404620 h 1404620"/>
                                              <a:gd name="csX11" fmla="*/ 0 w 2360930"/>
                                              <a:gd name="csY11" fmla="*/ 922367 h 1404620"/>
                                              <a:gd name="csX12" fmla="*/ 0 w 2360930"/>
                                              <a:gd name="csY12" fmla="*/ 496299 h 1404620"/>
                                              <a:gd name="csX13" fmla="*/ 0 w 2360930"/>
                                              <a:gd name="csY13" fmla="*/ 0 h 14046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2360930" h="1404620" fill="none" extrusionOk="0">
                                                <a:moveTo>
                                                  <a:pt x="0" y="0"/>
                                                </a:moveTo>
                                                <a:cubicBezTo>
                                                  <a:pt x="202316" y="-69036"/>
                                                  <a:pt x="463806" y="33787"/>
                                                  <a:pt x="637451" y="0"/>
                                                </a:cubicBezTo>
                                                <a:cubicBezTo>
                                                  <a:pt x="811096" y="-33787"/>
                                                  <a:pt x="990730" y="21171"/>
                                                  <a:pt x="1251293" y="0"/>
                                                </a:cubicBezTo>
                                                <a:cubicBezTo>
                                                  <a:pt x="1511856" y="-21171"/>
                                                  <a:pt x="1968486" y="110225"/>
                                                  <a:pt x="2360930" y="0"/>
                                                </a:cubicBezTo>
                                                <a:cubicBezTo>
                                                  <a:pt x="2386775" y="154010"/>
                                                  <a:pt x="2310220" y="243342"/>
                                                  <a:pt x="2360930" y="426068"/>
                                                </a:cubicBezTo>
                                                <a:cubicBezTo>
                                                  <a:pt x="2411640" y="608794"/>
                                                  <a:pt x="2345893" y="682892"/>
                                                  <a:pt x="2360930" y="922367"/>
                                                </a:cubicBezTo>
                                                <a:cubicBezTo>
                                                  <a:pt x="2375967" y="1161842"/>
                                                  <a:pt x="2308052" y="1208372"/>
                                                  <a:pt x="2360930" y="1404620"/>
                                                </a:cubicBezTo>
                                                <a:cubicBezTo>
                                                  <a:pt x="2217325" y="1407817"/>
                                                  <a:pt x="2082779" y="1375704"/>
                                                  <a:pt x="1817916" y="1404620"/>
                                                </a:cubicBezTo>
                                                <a:cubicBezTo>
                                                  <a:pt x="1553053" y="1433536"/>
                                                  <a:pt x="1445578" y="1383357"/>
                                                  <a:pt x="1251293" y="1404620"/>
                                                </a:cubicBezTo>
                                                <a:cubicBezTo>
                                                  <a:pt x="1057008" y="1425883"/>
                                                  <a:pt x="972124" y="1402443"/>
                                                  <a:pt x="731888" y="1404620"/>
                                                </a:cubicBezTo>
                                                <a:cubicBezTo>
                                                  <a:pt x="491652" y="1406797"/>
                                                  <a:pt x="157694" y="1399553"/>
                                                  <a:pt x="0" y="1404620"/>
                                                </a:cubicBezTo>
                                                <a:cubicBezTo>
                                                  <a:pt x="-25689" y="1181990"/>
                                                  <a:pt x="24331" y="1114755"/>
                                                  <a:pt x="0" y="922367"/>
                                                </a:cubicBezTo>
                                                <a:cubicBezTo>
                                                  <a:pt x="-24331" y="729979"/>
                                                  <a:pt x="26088" y="699575"/>
                                                  <a:pt x="0" y="496299"/>
                                                </a:cubicBezTo>
                                                <a:cubicBezTo>
                                                  <a:pt x="-26088" y="293023"/>
                                                  <a:pt x="26595" y="135349"/>
                                                  <a:pt x="0" y="0"/>
                                                </a:cubicBezTo>
                                                <a:close/>
                                              </a:path>
                                              <a:path w="2360930" h="1404620" stroke="0" extrusionOk="0">
                                                <a:moveTo>
                                                  <a:pt x="0" y="0"/>
                                                </a:moveTo>
                                                <a:cubicBezTo>
                                                  <a:pt x="150784" y="-16843"/>
                                                  <a:pt x="344516" y="51025"/>
                                                  <a:pt x="566623" y="0"/>
                                                </a:cubicBezTo>
                                                <a:cubicBezTo>
                                                  <a:pt x="788730" y="-51025"/>
                                                  <a:pt x="939896" y="56403"/>
                                                  <a:pt x="1086028" y="0"/>
                                                </a:cubicBezTo>
                                                <a:cubicBezTo>
                                                  <a:pt x="1232160" y="-56403"/>
                                                  <a:pt x="1464808" y="74881"/>
                                                  <a:pt x="1723479" y="0"/>
                                                </a:cubicBezTo>
                                                <a:cubicBezTo>
                                                  <a:pt x="1982150" y="-74881"/>
                                                  <a:pt x="2114301" y="57130"/>
                                                  <a:pt x="2360930" y="0"/>
                                                </a:cubicBezTo>
                                                <a:cubicBezTo>
                                                  <a:pt x="2385534" y="145848"/>
                                                  <a:pt x="2347242" y="315595"/>
                                                  <a:pt x="2360930" y="454160"/>
                                                </a:cubicBezTo>
                                                <a:cubicBezTo>
                                                  <a:pt x="2374618" y="592725"/>
                                                  <a:pt x="2338625" y="730452"/>
                                                  <a:pt x="2360930" y="894275"/>
                                                </a:cubicBezTo>
                                                <a:cubicBezTo>
                                                  <a:pt x="2383235" y="1058098"/>
                                                  <a:pt x="2359836" y="1280113"/>
                                                  <a:pt x="2360930" y="1404620"/>
                                                </a:cubicBezTo>
                                                <a:cubicBezTo>
                                                  <a:pt x="2238656" y="1415375"/>
                                                  <a:pt x="1948820" y="1383344"/>
                                                  <a:pt x="1770698" y="1404620"/>
                                                </a:cubicBezTo>
                                                <a:cubicBezTo>
                                                  <a:pt x="1592576" y="1425896"/>
                                                  <a:pt x="1381575" y="1376692"/>
                                                  <a:pt x="1251293" y="1404620"/>
                                                </a:cubicBezTo>
                                                <a:cubicBezTo>
                                                  <a:pt x="1121012" y="1432548"/>
                                                  <a:pt x="871124" y="1337295"/>
                                                  <a:pt x="661060" y="1404620"/>
                                                </a:cubicBezTo>
                                                <a:cubicBezTo>
                                                  <a:pt x="450996" y="1471945"/>
                                                  <a:pt x="272174" y="1386594"/>
                                                  <a:pt x="0" y="1404620"/>
                                                </a:cubicBezTo>
                                                <a:cubicBezTo>
                                                  <a:pt x="-19948" y="1187741"/>
                                                  <a:pt x="41899" y="1048358"/>
                                                  <a:pt x="0" y="950460"/>
                                                </a:cubicBezTo>
                                                <a:cubicBezTo>
                                                  <a:pt x="-41899" y="852562"/>
                                                  <a:pt x="24145" y="661436"/>
                                                  <a:pt x="0" y="496299"/>
                                                </a:cubicBezTo>
                                                <a:cubicBezTo>
                                                  <a:pt x="-24145" y="331162"/>
                                                  <a:pt x="28035" y="213162"/>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5790BDF8" w14:textId="007FCEE6" w:rsidR="00025627" w:rsidRPr="005C7252" w:rsidRDefault="00025627">
                                      <w:pPr>
                                        <w:rPr>
                                          <w:rFonts w:asciiTheme="majorHAnsi" w:hAnsiTheme="majorHAnsi"/>
                                          <w:b/>
                                          <w:bCs/>
                                          <w:color w:val="333399"/>
                                          <w:sz w:val="44"/>
                                          <w:szCs w:val="44"/>
                                        </w:rPr>
                                      </w:pPr>
                                      <w:r w:rsidRPr="005C7252">
                                        <w:rPr>
                                          <w:rFonts w:asciiTheme="majorHAnsi" w:hAnsiTheme="majorHAnsi"/>
                                          <w:b/>
                                          <w:bCs/>
                                          <w:color w:val="333399"/>
                                          <w:sz w:val="44"/>
                                          <w:szCs w:val="44"/>
                                        </w:rPr>
                                        <w:t>IN 202</w:t>
                                      </w:r>
                                      <w:r w:rsidR="00297AF1">
                                        <w:rPr>
                                          <w:rFonts w:asciiTheme="majorHAnsi" w:hAnsiTheme="majorHAnsi"/>
                                          <w:b/>
                                          <w:bCs/>
                                          <w:color w:val="333399"/>
                                          <w:sz w:val="44"/>
                                          <w:szCs w:val="44"/>
                                        </w:rPr>
                                        <w:t>4/25</w:t>
                                      </w:r>
                                      <w:r w:rsidRPr="005C7252">
                                        <w:rPr>
                                          <w:rFonts w:asciiTheme="majorHAnsi" w:hAnsiTheme="majorHAnsi"/>
                                          <w:b/>
                                          <w:bCs/>
                                          <w:color w:val="333399"/>
                                          <w:sz w:val="44"/>
                                          <w:szCs w:val="44"/>
                                        </w:rPr>
                                        <w:t xml:space="preserve">: </w:t>
                                      </w:r>
                                    </w:p>
                                    <w:p w14:paraId="2DA0A121" w14:textId="233951A6" w:rsidR="00025627" w:rsidRPr="005C7252" w:rsidRDefault="00297AF1" w:rsidP="00B867E7">
                                      <w:pPr>
                                        <w:pStyle w:val="ListParagraph"/>
                                        <w:numPr>
                                          <w:ilvl w:val="0"/>
                                          <w:numId w:val="6"/>
                                        </w:numPr>
                                        <w:spacing w:line="360" w:lineRule="auto"/>
                                        <w:rPr>
                                          <w:rFonts w:asciiTheme="majorHAnsi" w:hAnsiTheme="majorHAnsi"/>
                                          <w:b/>
                                          <w:bCs/>
                                          <w:i/>
                                          <w:iCs/>
                                          <w:sz w:val="36"/>
                                          <w:szCs w:val="40"/>
                                        </w:rPr>
                                      </w:pPr>
                                      <w:r>
                                        <w:rPr>
                                          <w:rFonts w:asciiTheme="majorHAnsi" w:hAnsiTheme="majorHAnsi"/>
                                          <w:b/>
                                          <w:bCs/>
                                          <w:i/>
                                          <w:iCs/>
                                          <w:sz w:val="36"/>
                                          <w:szCs w:val="40"/>
                                        </w:rPr>
                                        <w:t>1753</w:t>
                                      </w:r>
                                      <w:r w:rsidR="00EA05F9" w:rsidRPr="005C7252">
                                        <w:rPr>
                                          <w:rFonts w:asciiTheme="majorHAnsi" w:hAnsiTheme="majorHAnsi"/>
                                          <w:b/>
                                          <w:bCs/>
                                          <w:i/>
                                          <w:iCs/>
                                          <w:sz w:val="36"/>
                                          <w:szCs w:val="40"/>
                                        </w:rPr>
                                        <w:t xml:space="preserve"> </w:t>
                                      </w:r>
                                      <w:r w:rsidR="003511E2">
                                        <w:rPr>
                                          <w:rFonts w:asciiTheme="majorHAnsi" w:hAnsiTheme="majorHAnsi"/>
                                          <w:b/>
                                          <w:bCs/>
                                          <w:i/>
                                          <w:iCs/>
                                          <w:sz w:val="36"/>
                                          <w:szCs w:val="40"/>
                                        </w:rPr>
                                        <w:t xml:space="preserve">clients </w:t>
                                      </w:r>
                                    </w:p>
                                    <w:p w14:paraId="00D758B5" w14:textId="133980AF" w:rsidR="00EA05F9" w:rsidRPr="005C7252" w:rsidRDefault="00EA05F9" w:rsidP="00B867E7">
                                      <w:pPr>
                                        <w:pStyle w:val="ListParagraph"/>
                                        <w:numPr>
                                          <w:ilvl w:val="0"/>
                                          <w:numId w:val="6"/>
                                        </w:numPr>
                                        <w:spacing w:line="360" w:lineRule="auto"/>
                                        <w:rPr>
                                          <w:rFonts w:asciiTheme="majorHAnsi" w:hAnsiTheme="majorHAnsi"/>
                                          <w:b/>
                                          <w:bCs/>
                                          <w:i/>
                                          <w:iCs/>
                                          <w:sz w:val="36"/>
                                          <w:szCs w:val="40"/>
                                        </w:rPr>
                                      </w:pPr>
                                      <w:r w:rsidRPr="005C7252">
                                        <w:rPr>
                                          <w:rFonts w:asciiTheme="majorHAnsi" w:hAnsiTheme="majorHAnsi"/>
                                          <w:b/>
                                          <w:bCs/>
                                          <w:i/>
                                          <w:iCs/>
                                          <w:sz w:val="36"/>
                                          <w:szCs w:val="40"/>
                                        </w:rPr>
                                        <w:t>£</w:t>
                                      </w:r>
                                      <w:r w:rsidR="003511E2">
                                        <w:rPr>
                                          <w:rFonts w:asciiTheme="majorHAnsi" w:hAnsiTheme="majorHAnsi"/>
                                          <w:b/>
                                          <w:bCs/>
                                          <w:i/>
                                          <w:iCs/>
                                          <w:sz w:val="36"/>
                                          <w:szCs w:val="40"/>
                                        </w:rPr>
                                        <w:t>2,05</w:t>
                                      </w:r>
                                      <w:r w:rsidR="007966D3">
                                        <w:rPr>
                                          <w:rFonts w:asciiTheme="majorHAnsi" w:hAnsiTheme="majorHAnsi"/>
                                          <w:b/>
                                          <w:bCs/>
                                          <w:i/>
                                          <w:iCs/>
                                          <w:sz w:val="36"/>
                                          <w:szCs w:val="40"/>
                                        </w:rPr>
                                        <w:t>8,</w:t>
                                      </w:r>
                                      <w:r w:rsidR="003511E2">
                                        <w:rPr>
                                          <w:rFonts w:asciiTheme="majorHAnsi" w:hAnsiTheme="majorHAnsi"/>
                                          <w:b/>
                                          <w:bCs/>
                                          <w:i/>
                                          <w:iCs/>
                                          <w:sz w:val="36"/>
                                          <w:szCs w:val="40"/>
                                        </w:rPr>
                                        <w:t xml:space="preserve">500 </w:t>
                                      </w:r>
                                      <w:r w:rsidRPr="005C7252">
                                        <w:rPr>
                                          <w:rFonts w:asciiTheme="majorHAnsi" w:hAnsiTheme="majorHAnsi"/>
                                          <w:b/>
                                          <w:bCs/>
                                          <w:i/>
                                          <w:iCs/>
                                          <w:sz w:val="36"/>
                                          <w:szCs w:val="40"/>
                                        </w:rPr>
                                        <w:t>in</w:t>
                                      </w:r>
                                      <w:r w:rsidR="00C02F2C" w:rsidRPr="005C7252">
                                        <w:rPr>
                                          <w:rFonts w:asciiTheme="majorHAnsi" w:hAnsiTheme="majorHAnsi"/>
                                          <w:b/>
                                          <w:bCs/>
                                          <w:i/>
                                          <w:iCs/>
                                          <w:sz w:val="36"/>
                                          <w:szCs w:val="40"/>
                                        </w:rPr>
                                        <w:t xml:space="preserve"> client financial gain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A81E167" id="_x0000_s1028" type="#_x0000_t202" style="position:absolute;margin-left:82.25pt;margin-top:21.95pt;width:364.8pt;height:158.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" fillcolor="#69f" strokecolor="black [3200]" strokeweight="3pt">
                          <v:fill opacity="20303f"/>
                          <v:textbox>
                            <w:txbxContent>
                              <w:p w14:paraId="5790BDF8" w14:textId="007FCEE6" w:rsidR="00025627" w:rsidRPr="005C7252" w:rsidRDefault="00025627">
                                <w:pPr>
                                  <w:rPr>
                                    <w:rFonts w:asciiTheme="majorHAnsi" w:hAnsiTheme="majorHAnsi"/>
                                    <w:b/>
                                    <w:bCs/>
                                    <w:color w:val="333399"/>
                                    <w:sz w:val="44"/>
                                    <w:szCs w:val="44"/>
                                  </w:rPr>
                                </w:pPr>
                                <w:r w:rsidRPr="005C7252">
                                  <w:rPr>
                                    <w:rFonts w:asciiTheme="majorHAnsi" w:hAnsiTheme="majorHAnsi"/>
                                    <w:b/>
                                    <w:bCs/>
                                    <w:color w:val="333399"/>
                                    <w:sz w:val="44"/>
                                    <w:szCs w:val="44"/>
                                  </w:rPr>
                                  <w:t>IN 202</w:t>
                                </w:r>
                                <w:r w:rsidR="00297AF1">
                                  <w:rPr>
                                    <w:rFonts w:asciiTheme="majorHAnsi" w:hAnsiTheme="majorHAnsi"/>
                                    <w:b/>
                                    <w:bCs/>
                                    <w:color w:val="333399"/>
                                    <w:sz w:val="44"/>
                                    <w:szCs w:val="44"/>
                                  </w:rPr>
                                  <w:t>4/25</w:t>
                                </w:r>
                                <w:r w:rsidRPr="005C7252">
                                  <w:rPr>
                                    <w:rFonts w:asciiTheme="majorHAnsi" w:hAnsiTheme="majorHAnsi"/>
                                    <w:b/>
                                    <w:bCs/>
                                    <w:color w:val="333399"/>
                                    <w:sz w:val="44"/>
                                    <w:szCs w:val="44"/>
                                  </w:rPr>
                                  <w:t xml:space="preserve">: </w:t>
                                </w:r>
                              </w:p>
                              <w:p w14:paraId="2DA0A121" w14:textId="233951A6" w:rsidR="00025627" w:rsidRPr="005C7252" w:rsidRDefault="00297AF1" w:rsidP="00B867E7">
                                <w:pPr>
                                  <w:pStyle w:val="ListParagraph"/>
                                  <w:numPr>
                                    <w:ilvl w:val="0"/>
                                    <w:numId w:val="6"/>
                                  </w:numPr>
                                  <w:spacing w:line="360" w:lineRule="auto"/>
                                  <w:rPr>
                                    <w:rFonts w:asciiTheme="majorHAnsi" w:hAnsiTheme="majorHAnsi"/>
                                    <w:b/>
                                    <w:bCs/>
                                    <w:i/>
                                    <w:iCs/>
                                    <w:sz w:val="36"/>
                                    <w:szCs w:val="40"/>
                                  </w:rPr>
                                </w:pPr>
                                <w:r>
                                  <w:rPr>
                                    <w:rFonts w:asciiTheme="majorHAnsi" w:hAnsiTheme="majorHAnsi"/>
                                    <w:b/>
                                    <w:bCs/>
                                    <w:i/>
                                    <w:iCs/>
                                    <w:sz w:val="36"/>
                                    <w:szCs w:val="40"/>
                                  </w:rPr>
                                  <w:t>1753</w:t>
                                </w:r>
                                <w:r w:rsidR="00EA05F9" w:rsidRPr="005C7252">
                                  <w:rPr>
                                    <w:rFonts w:asciiTheme="majorHAnsi" w:hAnsiTheme="majorHAnsi"/>
                                    <w:b/>
                                    <w:bCs/>
                                    <w:i/>
                                    <w:iCs/>
                                    <w:sz w:val="36"/>
                                    <w:szCs w:val="40"/>
                                  </w:rPr>
                                  <w:t xml:space="preserve"> </w:t>
                                </w:r>
                                <w:r w:rsidR="003511E2">
                                  <w:rPr>
                                    <w:rFonts w:asciiTheme="majorHAnsi" w:hAnsiTheme="majorHAnsi"/>
                                    <w:b/>
                                    <w:bCs/>
                                    <w:i/>
                                    <w:iCs/>
                                    <w:sz w:val="36"/>
                                    <w:szCs w:val="40"/>
                                  </w:rPr>
                                  <w:t xml:space="preserve">clients </w:t>
                                </w:r>
                              </w:p>
                              <w:p w14:paraId="00D758B5" w14:textId="133980AF" w:rsidR="00EA05F9" w:rsidRPr="005C7252" w:rsidRDefault="00EA05F9" w:rsidP="00B867E7">
                                <w:pPr>
                                  <w:pStyle w:val="ListParagraph"/>
                                  <w:numPr>
                                    <w:ilvl w:val="0"/>
                                    <w:numId w:val="6"/>
                                  </w:numPr>
                                  <w:spacing w:line="360" w:lineRule="auto"/>
                                  <w:rPr>
                                    <w:rFonts w:asciiTheme="majorHAnsi" w:hAnsiTheme="majorHAnsi"/>
                                    <w:b/>
                                    <w:bCs/>
                                    <w:i/>
                                    <w:iCs/>
                                    <w:sz w:val="36"/>
                                    <w:szCs w:val="40"/>
                                  </w:rPr>
                                </w:pPr>
                                <w:r w:rsidRPr="005C7252">
                                  <w:rPr>
                                    <w:rFonts w:asciiTheme="majorHAnsi" w:hAnsiTheme="majorHAnsi"/>
                                    <w:b/>
                                    <w:bCs/>
                                    <w:i/>
                                    <w:iCs/>
                                    <w:sz w:val="36"/>
                                    <w:szCs w:val="40"/>
                                  </w:rPr>
                                  <w:t>£</w:t>
                                </w:r>
                                <w:r w:rsidR="003511E2">
                                  <w:rPr>
                                    <w:rFonts w:asciiTheme="majorHAnsi" w:hAnsiTheme="majorHAnsi"/>
                                    <w:b/>
                                    <w:bCs/>
                                    <w:i/>
                                    <w:iCs/>
                                    <w:sz w:val="36"/>
                                    <w:szCs w:val="40"/>
                                  </w:rPr>
                                  <w:t>2,05</w:t>
                                </w:r>
                                <w:r w:rsidR="007966D3">
                                  <w:rPr>
                                    <w:rFonts w:asciiTheme="majorHAnsi" w:hAnsiTheme="majorHAnsi"/>
                                    <w:b/>
                                    <w:bCs/>
                                    <w:i/>
                                    <w:iCs/>
                                    <w:sz w:val="36"/>
                                    <w:szCs w:val="40"/>
                                  </w:rPr>
                                  <w:t>8,</w:t>
                                </w:r>
                                <w:r w:rsidR="003511E2">
                                  <w:rPr>
                                    <w:rFonts w:asciiTheme="majorHAnsi" w:hAnsiTheme="majorHAnsi"/>
                                    <w:b/>
                                    <w:bCs/>
                                    <w:i/>
                                    <w:iCs/>
                                    <w:sz w:val="36"/>
                                    <w:szCs w:val="40"/>
                                  </w:rPr>
                                  <w:t xml:space="preserve">500 </w:t>
                                </w:r>
                                <w:r w:rsidRPr="005C7252">
                                  <w:rPr>
                                    <w:rFonts w:asciiTheme="majorHAnsi" w:hAnsiTheme="majorHAnsi"/>
                                    <w:b/>
                                    <w:bCs/>
                                    <w:i/>
                                    <w:iCs/>
                                    <w:sz w:val="36"/>
                                    <w:szCs w:val="40"/>
                                  </w:rPr>
                                  <w:t>in</w:t>
                                </w:r>
                                <w:r w:rsidR="00C02F2C" w:rsidRPr="005C7252">
                                  <w:rPr>
                                    <w:rFonts w:asciiTheme="majorHAnsi" w:hAnsiTheme="majorHAnsi"/>
                                    <w:b/>
                                    <w:bCs/>
                                    <w:i/>
                                    <w:iCs/>
                                    <w:sz w:val="36"/>
                                    <w:szCs w:val="40"/>
                                  </w:rPr>
                                  <w:t xml:space="preserve"> client financial gain </w:t>
                                </w:r>
                              </w:p>
                            </w:txbxContent>
                          </v:textbox>
                          <w10:wrap type="square"/>
                        </v:shape>
                      </w:pict>
                    </mc:Fallback>
                  </mc:AlternateContent>
                </w:r>
              </w:p>
              <w:p w14:paraId="6E41AA95" w14:textId="4512966C" w:rsidR="00EE03D4" w:rsidRDefault="00EE03D4" w:rsidP="00DA0287">
                <w:pPr>
                  <w:rPr>
                    <w:b/>
                    <w:bCs/>
                    <w:sz w:val="24"/>
                    <w:szCs w:val="28"/>
                  </w:rPr>
                </w:pPr>
              </w:p>
              <w:p w14:paraId="453CADE8" w14:textId="77777777" w:rsidR="005935FC" w:rsidRDefault="005935FC" w:rsidP="00DA0287"/>
              <w:p w14:paraId="52A57E5F" w14:textId="77777777" w:rsidR="00B867E7" w:rsidRDefault="00B867E7" w:rsidP="00DA0287"/>
              <w:p w14:paraId="105B95A4" w14:textId="30EF0A4E" w:rsidR="00B867E7" w:rsidRDefault="00B867E7" w:rsidP="00DA0287"/>
              <w:p w14:paraId="22CFD2F2" w14:textId="089D0303" w:rsidR="00B867E7" w:rsidRDefault="00B867E7" w:rsidP="00DA0287"/>
              <w:p w14:paraId="77ED4FC7" w14:textId="794E1C5D" w:rsidR="00B867E7" w:rsidRDefault="00361683" w:rsidP="00DA0287"/>
            </w:sdtContent>
          </w:sdt>
        </w:tc>
      </w:tr>
    </w:tbl>
    <w:p w14:paraId="312585AC" w14:textId="77777777" w:rsidR="00BC230C" w:rsidRDefault="00BC230C" w:rsidP="00BC230C">
      <w:pPr>
        <w:pStyle w:val="ObjectAnchor"/>
      </w:pPr>
    </w:p>
    <w:p w14:paraId="0785DA40" w14:textId="77777777" w:rsidR="00BC230C" w:rsidRDefault="00BC230C" w:rsidP="00BC230C">
      <w:pPr>
        <w:pStyle w:val="ObjectAnchor"/>
      </w:pPr>
    </w:p>
    <w:p w14:paraId="7AF4907E" w14:textId="60CB7B45" w:rsidR="00807E04" w:rsidRDefault="00807E04" w:rsidP="001450FE">
      <w:pPr>
        <w:pStyle w:val="ObjectAnchor"/>
        <w:rPr>
          <w:rFonts w:ascii="Century Gothic"/>
          <w:b/>
          <w:sz w:val="28"/>
        </w:rPr>
      </w:pPr>
    </w:p>
    <w:sdt>
      <w:sdtPr>
        <w:rPr>
          <w:rFonts w:ascii="Century Gothic"/>
          <w:b/>
          <w:sz w:val="28"/>
        </w:rPr>
        <w:id w:val="584646327"/>
        <w:placeholder>
          <w:docPart w:val="1932ABB273974684A40BA93CDC08C6BF"/>
        </w:placeholder>
        <w15:appearance w15:val="hidden"/>
      </w:sdtPr>
      <w:sdtEndPr/>
      <w:sdtContent>
        <w:p w14:paraId="4A9CCE6E" w14:textId="1687972F" w:rsidR="00053F00" w:rsidRDefault="00E73E99" w:rsidP="001450FE">
          <w:pPr>
            <w:pStyle w:val="ObjectAnchor"/>
            <w:rPr>
              <w:rFonts w:ascii="Century Gothic"/>
              <w:b/>
              <w:sz w:val="28"/>
            </w:rPr>
          </w:pPr>
          <w:r>
            <w:rPr>
              <w:rFonts w:ascii="Century Gothic"/>
              <w:b/>
              <w:sz w:val="28"/>
            </w:rPr>
            <w:drawing>
              <wp:anchor distT="0" distB="0" distL="114300" distR="114300" simplePos="0" relativeHeight="251695104" behindDoc="1" locked="0" layoutInCell="1" allowOverlap="1" wp14:anchorId="771D681D" wp14:editId="563887F3">
                <wp:simplePos x="0" y="0"/>
                <wp:positionH relativeFrom="margin">
                  <wp:posOffset>3731079</wp:posOffset>
                </wp:positionH>
                <wp:positionV relativeFrom="page">
                  <wp:posOffset>7437664</wp:posOffset>
                </wp:positionV>
                <wp:extent cx="3117215" cy="1893570"/>
                <wp:effectExtent l="0" t="0" r="6985" b="0"/>
                <wp:wrapNone/>
                <wp:docPr id="1720507301" name="Picture 11" descr="A blue and white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0782" name="Picture 11" descr="A blue and white cloud&#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rot="10800000">
                          <a:off x="0" y="0"/>
                          <a:ext cx="3117215" cy="189357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b/>
              <w:sz w:val="28"/>
            </w:rPr>
            <w:drawing>
              <wp:anchor distT="0" distB="0" distL="114300" distR="114300" simplePos="0" relativeHeight="251693056" behindDoc="1" locked="0" layoutInCell="1" allowOverlap="1" wp14:anchorId="1292269C" wp14:editId="35B96F08">
                <wp:simplePos x="0" y="0"/>
                <wp:positionH relativeFrom="column">
                  <wp:posOffset>195580</wp:posOffset>
                </wp:positionH>
                <wp:positionV relativeFrom="page">
                  <wp:posOffset>7159625</wp:posOffset>
                </wp:positionV>
                <wp:extent cx="3117215" cy="1893570"/>
                <wp:effectExtent l="0" t="0" r="6985" b="0"/>
                <wp:wrapNone/>
                <wp:docPr id="1235060782" name="Picture 11" descr="A blue and white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0782" name="Picture 11" descr="A blue and white cloud&#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117215" cy="1893570"/>
                        </a:xfrm>
                        <a:prstGeom prst="rect">
                          <a:avLst/>
                        </a:prstGeom>
                      </pic:spPr>
                    </pic:pic>
                  </a:graphicData>
                </a:graphic>
                <wp14:sizeRelH relativeFrom="margin">
                  <wp14:pctWidth>0</wp14:pctWidth>
                </wp14:sizeRelH>
                <wp14:sizeRelV relativeFrom="margin">
                  <wp14:pctHeight>0</wp14:pctHeight>
                </wp14:sizeRelV>
              </wp:anchor>
            </w:drawing>
          </w:r>
        </w:p>
        <w:p w14:paraId="3522089A" w14:textId="7FF440F3" w:rsidR="00053F00" w:rsidRDefault="00053F00" w:rsidP="001450FE">
          <w:pPr>
            <w:pStyle w:val="ObjectAnchor"/>
            <w:rPr>
              <w:rFonts w:ascii="Century Gothic"/>
              <w:b/>
              <w:sz w:val="28"/>
            </w:rPr>
          </w:pPr>
        </w:p>
        <w:p w14:paraId="24429EEE" w14:textId="46189152" w:rsidR="009A44C0" w:rsidRDefault="00ED5BE8" w:rsidP="001450FE">
          <w:pPr>
            <w:pStyle w:val="ObjectAnchor"/>
            <w:rPr>
              <w:rFonts w:ascii="Century Gothic"/>
              <w:b/>
              <w:sz w:val="28"/>
            </w:rPr>
          </w:pPr>
          <w:r w:rsidRPr="00E66AFB">
            <w:rPr>
              <w:rFonts w:ascii="Century Gothic"/>
              <w:b/>
              <w:color w:val="333399"/>
              <w:sz w:val="24"/>
              <w:szCs w:val="20"/>
            </w:rPr>
            <mc:AlternateContent>
              <mc:Choice Requires="wps">
                <w:drawing>
                  <wp:anchor distT="45720" distB="45720" distL="114300" distR="114300" simplePos="0" relativeHeight="251699200" behindDoc="0" locked="0" layoutInCell="1" allowOverlap="1" wp14:anchorId="6A6E28C6" wp14:editId="0BA6ECF4">
                    <wp:simplePos x="0" y="0"/>
                    <wp:positionH relativeFrom="column">
                      <wp:posOffset>499853</wp:posOffset>
                    </wp:positionH>
                    <wp:positionV relativeFrom="paragraph">
                      <wp:posOffset>47099</wp:posOffset>
                    </wp:positionV>
                    <wp:extent cx="2360930" cy="1404620"/>
                    <wp:effectExtent l="0" t="0" r="0" b="6350"/>
                    <wp:wrapSquare wrapText="bothSides"/>
                    <wp:docPr id="1074251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F511B4" w14:textId="3726ADB8" w:rsidR="00E66AFB" w:rsidRPr="00CD7042" w:rsidRDefault="00CD7042">
                                <w:pPr>
                                  <w:rPr>
                                    <w:b/>
                                    <w:bCs/>
                                    <w:color w:val="333399"/>
                                    <w:sz w:val="24"/>
                                    <w:szCs w:val="28"/>
                                  </w:rPr>
                                </w:pPr>
                                <w:r w:rsidRPr="00CD7042">
                                  <w:rPr>
                                    <w:b/>
                                    <w:bCs/>
                                    <w:color w:val="333399"/>
                                    <w:sz w:val="24"/>
                                    <w:szCs w:val="28"/>
                                  </w:rPr>
                                  <w:t>“</w:t>
                                </w:r>
                                <w:r w:rsidR="00E66AFB" w:rsidRPr="00CD7042">
                                  <w:rPr>
                                    <w:b/>
                                    <w:bCs/>
                                    <w:color w:val="333399"/>
                                    <w:sz w:val="24"/>
                                    <w:szCs w:val="28"/>
                                  </w:rPr>
                                  <w:t xml:space="preserve">The advisors </w:t>
                                </w:r>
                                <w:r w:rsidRPr="00CD7042">
                                  <w:rPr>
                                    <w:b/>
                                    <w:bCs/>
                                    <w:color w:val="333399"/>
                                    <w:sz w:val="24"/>
                                    <w:szCs w:val="28"/>
                                  </w:rPr>
                                  <w:t xml:space="preserve">are amazing. They </w:t>
                                </w:r>
                                <w:r w:rsidR="00E66AFB" w:rsidRPr="00CD7042">
                                  <w:rPr>
                                    <w:b/>
                                    <w:bCs/>
                                    <w:color w:val="333399"/>
                                    <w:sz w:val="24"/>
                                    <w:szCs w:val="28"/>
                                  </w:rPr>
                                  <w:t>always take the time to explain things I don’t understand</w:t>
                                </w:r>
                                <w:r w:rsidRPr="00CD7042">
                                  <w:rPr>
                                    <w:b/>
                                    <w:bCs/>
                                    <w:color w:val="333399"/>
                                    <w:sz w:val="24"/>
                                    <w:szCs w:val="28"/>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6A6E28C6" id="_x0000_s1029" type="#_x0000_t202" style="position:absolute;margin-left:39.35pt;margin-top:3.7pt;width:185.9pt;height:110.6pt;z-index:251699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" filled="f" stroked="f">
                    <v:textbox style="mso-fit-shape-to-text:t">
                      <w:txbxContent>
                        <w:p w14:paraId="76F511B4" w14:textId="3726ADB8" w:rsidR="00E66AFB" w:rsidRPr="00CD7042" w:rsidRDefault="00CD7042">
                          <w:pPr>
                            <w:rPr>
                              <w:b/>
                              <w:bCs/>
                              <w:color w:val="333399"/>
                              <w:sz w:val="24"/>
                              <w:szCs w:val="28"/>
                            </w:rPr>
                          </w:pPr>
                          <w:r w:rsidRPr="00CD7042">
                            <w:rPr>
                              <w:b/>
                              <w:bCs/>
                              <w:color w:val="333399"/>
                              <w:sz w:val="24"/>
                              <w:szCs w:val="28"/>
                            </w:rPr>
                            <w:t>“</w:t>
                          </w:r>
                          <w:r w:rsidR="00E66AFB" w:rsidRPr="00CD7042">
                            <w:rPr>
                              <w:b/>
                              <w:bCs/>
                              <w:color w:val="333399"/>
                              <w:sz w:val="24"/>
                              <w:szCs w:val="28"/>
                            </w:rPr>
                            <w:t xml:space="preserve">The advisors </w:t>
                          </w:r>
                          <w:r w:rsidRPr="00CD7042">
                            <w:rPr>
                              <w:b/>
                              <w:bCs/>
                              <w:color w:val="333399"/>
                              <w:sz w:val="24"/>
                              <w:szCs w:val="28"/>
                            </w:rPr>
                            <w:t xml:space="preserve">are amazing. They </w:t>
                          </w:r>
                          <w:r w:rsidR="00E66AFB" w:rsidRPr="00CD7042">
                            <w:rPr>
                              <w:b/>
                              <w:bCs/>
                              <w:color w:val="333399"/>
                              <w:sz w:val="24"/>
                              <w:szCs w:val="28"/>
                            </w:rPr>
                            <w:t>always take the time to explain things I don’t understand</w:t>
                          </w:r>
                          <w:r w:rsidRPr="00CD7042">
                            <w:rPr>
                              <w:b/>
                              <w:bCs/>
                              <w:color w:val="333399"/>
                              <w:sz w:val="24"/>
                              <w:szCs w:val="28"/>
                            </w:rPr>
                            <w:t>.”</w:t>
                          </w:r>
                        </w:p>
                      </w:txbxContent>
                    </v:textbox>
                    <w10:wrap type="square"/>
                  </v:shape>
                </w:pict>
              </mc:Fallback>
            </mc:AlternateContent>
          </w:r>
        </w:p>
        <w:p w14:paraId="68413A77" w14:textId="586CA635" w:rsidR="00807E04" w:rsidRDefault="00ED5BE8" w:rsidP="001450FE">
          <w:pPr>
            <w:pStyle w:val="ObjectAnchor"/>
            <w:rPr>
              <w:rFonts w:ascii="Century Gothic"/>
              <w:b/>
              <w:color w:val="333399"/>
              <w:sz w:val="24"/>
              <w:szCs w:val="20"/>
            </w:rPr>
          </w:pPr>
          <w:r w:rsidRPr="00807E04">
            <w:rPr>
              <w:rFonts w:ascii="Century Gothic"/>
              <w:b/>
              <w:sz w:val="28"/>
            </w:rPr>
            <mc:AlternateContent>
              <mc:Choice Requires="wps">
                <w:drawing>
                  <wp:anchor distT="45720" distB="45720" distL="114300" distR="114300" simplePos="0" relativeHeight="251697152" behindDoc="0" locked="0" layoutInCell="1" allowOverlap="1" wp14:anchorId="4BD61B66" wp14:editId="0AAFF021">
                    <wp:simplePos x="0" y="0"/>
                    <wp:positionH relativeFrom="column">
                      <wp:posOffset>4374004</wp:posOffset>
                    </wp:positionH>
                    <wp:positionV relativeFrom="paragraph">
                      <wp:posOffset>7589</wp:posOffset>
                    </wp:positionV>
                    <wp:extent cx="2293620" cy="1069340"/>
                    <wp:effectExtent l="0" t="0" r="0" b="0"/>
                    <wp:wrapSquare wrapText="bothSides"/>
                    <wp:docPr id="1643550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069340"/>
                            </a:xfrm>
                            <a:prstGeom prst="rect">
                              <a:avLst/>
                            </a:prstGeom>
                            <a:noFill/>
                            <a:ln w="9525">
                              <a:noFill/>
                              <a:miter lim="800000"/>
                              <a:headEnd/>
                              <a:tailEnd/>
                            </a:ln>
                          </wps:spPr>
                          <wps:txbx>
                            <w:txbxContent>
                              <w:p w14:paraId="7266AD4D" w14:textId="61E32A8F" w:rsidR="00807E04" w:rsidRPr="00800BE8" w:rsidRDefault="00800BE8">
                                <w:pPr>
                                  <w:rPr>
                                    <w:b/>
                                    <w:bCs/>
                                    <w:color w:val="333399"/>
                                    <w:sz w:val="24"/>
                                    <w:szCs w:val="28"/>
                                  </w:rPr>
                                </w:pPr>
                                <w:r w:rsidRPr="00800BE8">
                                  <w:rPr>
                                    <w:b/>
                                    <w:bCs/>
                                    <w:color w:val="333399"/>
                                    <w:sz w:val="24"/>
                                    <w:szCs w:val="28"/>
                                  </w:rPr>
                                  <w:t>“</w:t>
                                </w:r>
                                <w:r w:rsidR="00D20944" w:rsidRPr="00800BE8">
                                  <w:rPr>
                                    <w:b/>
                                    <w:bCs/>
                                    <w:color w:val="333399"/>
                                    <w:sz w:val="24"/>
                                    <w:szCs w:val="28"/>
                                  </w:rPr>
                                  <w:t>CAB has made such a difference to our family and daily lives</w:t>
                                </w:r>
                                <w:r w:rsidRPr="00800BE8">
                                  <w:rPr>
                                    <w:b/>
                                    <w:bCs/>
                                    <w:color w:val="333399"/>
                                    <w:sz w:val="24"/>
                                    <w:szCs w:val="28"/>
                                  </w:rPr>
                                  <w:t>, we really appreciate it</w:t>
                                </w:r>
                                <w:r w:rsidR="00CD7042">
                                  <w:rPr>
                                    <w:b/>
                                    <w:bCs/>
                                    <w:color w:val="333399"/>
                                    <w:sz w:val="24"/>
                                    <w:szCs w:val="28"/>
                                  </w:rPr>
                                  <w:t>.</w:t>
                                </w:r>
                                <w:r w:rsidRPr="00800BE8">
                                  <w:rPr>
                                    <w:b/>
                                    <w:bCs/>
                                    <w:color w:val="333399"/>
                                    <w:sz w:val="24"/>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BD61B66" id="_x0000_s1030" type="#_x0000_t202" style="position:absolute;margin-left:344.4pt;margin-top:.6pt;width:180.6pt;height:84.2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" filled="f" stroked="f">
                    <v:textbox>
                      <w:txbxContent>
                        <w:p w14:paraId="7266AD4D" w14:textId="61E32A8F" w:rsidR="00807E04" w:rsidRPr="00800BE8" w:rsidRDefault="00800BE8">
                          <w:pPr>
                            <w:rPr>
                              <w:b/>
                              <w:bCs/>
                              <w:color w:val="333399"/>
                              <w:sz w:val="24"/>
                              <w:szCs w:val="28"/>
                            </w:rPr>
                          </w:pPr>
                          <w:r w:rsidRPr="00800BE8">
                            <w:rPr>
                              <w:b/>
                              <w:bCs/>
                              <w:color w:val="333399"/>
                              <w:sz w:val="24"/>
                              <w:szCs w:val="28"/>
                            </w:rPr>
                            <w:t>“</w:t>
                          </w:r>
                          <w:r w:rsidR="00D20944" w:rsidRPr="00800BE8">
                            <w:rPr>
                              <w:b/>
                              <w:bCs/>
                              <w:color w:val="333399"/>
                              <w:sz w:val="24"/>
                              <w:szCs w:val="28"/>
                            </w:rPr>
                            <w:t>CAB has made such a difference to our family and daily lives</w:t>
                          </w:r>
                          <w:r w:rsidRPr="00800BE8">
                            <w:rPr>
                              <w:b/>
                              <w:bCs/>
                              <w:color w:val="333399"/>
                              <w:sz w:val="24"/>
                              <w:szCs w:val="28"/>
                            </w:rPr>
                            <w:t>, we really appreciate it</w:t>
                          </w:r>
                          <w:r w:rsidR="00CD7042">
                            <w:rPr>
                              <w:b/>
                              <w:bCs/>
                              <w:color w:val="333399"/>
                              <w:sz w:val="24"/>
                              <w:szCs w:val="28"/>
                            </w:rPr>
                            <w:t>.</w:t>
                          </w:r>
                          <w:r w:rsidRPr="00800BE8">
                            <w:rPr>
                              <w:b/>
                              <w:bCs/>
                              <w:color w:val="333399"/>
                              <w:sz w:val="24"/>
                              <w:szCs w:val="28"/>
                            </w:rPr>
                            <w:t>”</w:t>
                          </w:r>
                        </w:p>
                      </w:txbxContent>
                    </v:textbox>
                    <w10:wrap type="square"/>
                  </v:shape>
                </w:pict>
              </mc:Fallback>
            </mc:AlternateContent>
          </w:r>
        </w:p>
        <w:p w14:paraId="5159461C" w14:textId="68F9F734" w:rsidR="00807E04" w:rsidRDefault="00807E04" w:rsidP="001450FE">
          <w:pPr>
            <w:pStyle w:val="ObjectAnchor"/>
            <w:rPr>
              <w:rFonts w:ascii="Century Gothic"/>
              <w:b/>
              <w:color w:val="333399"/>
              <w:sz w:val="24"/>
              <w:szCs w:val="20"/>
            </w:rPr>
          </w:pPr>
        </w:p>
        <w:p w14:paraId="79343D9D" w14:textId="77777777" w:rsidR="00807E04" w:rsidRDefault="00807E04" w:rsidP="001450FE">
          <w:pPr>
            <w:pStyle w:val="ObjectAnchor"/>
            <w:rPr>
              <w:rFonts w:ascii="Century Gothic"/>
              <w:b/>
              <w:color w:val="333399"/>
              <w:sz w:val="24"/>
              <w:szCs w:val="20"/>
            </w:rPr>
          </w:pPr>
        </w:p>
        <w:p w14:paraId="1F9D5AEA" w14:textId="0ABABDAC" w:rsidR="00807E04" w:rsidRDefault="00807E04" w:rsidP="001450FE">
          <w:pPr>
            <w:pStyle w:val="ObjectAnchor"/>
            <w:rPr>
              <w:rFonts w:ascii="Century Gothic"/>
              <w:b/>
              <w:color w:val="333399"/>
              <w:sz w:val="24"/>
              <w:szCs w:val="20"/>
            </w:rPr>
          </w:pPr>
        </w:p>
        <w:p w14:paraId="396C43BE" w14:textId="77777777" w:rsidR="00807E04" w:rsidRDefault="00807E04" w:rsidP="001450FE">
          <w:pPr>
            <w:pStyle w:val="ObjectAnchor"/>
            <w:rPr>
              <w:rFonts w:ascii="Century Gothic"/>
              <w:b/>
              <w:color w:val="333399"/>
              <w:sz w:val="24"/>
              <w:szCs w:val="20"/>
            </w:rPr>
          </w:pPr>
        </w:p>
        <w:p w14:paraId="19842F9A" w14:textId="25CF4B10" w:rsidR="00807E04" w:rsidRDefault="00807E04" w:rsidP="001450FE">
          <w:pPr>
            <w:pStyle w:val="ObjectAnchor"/>
            <w:rPr>
              <w:rFonts w:ascii="Century Gothic"/>
              <w:b/>
              <w:color w:val="333399"/>
              <w:sz w:val="24"/>
              <w:szCs w:val="20"/>
            </w:rPr>
          </w:pPr>
        </w:p>
        <w:p w14:paraId="2C56E336" w14:textId="77777777" w:rsidR="00C339F9" w:rsidRDefault="00C339F9" w:rsidP="001450FE">
          <w:pPr>
            <w:pStyle w:val="ObjectAnchor"/>
            <w:rPr>
              <w:rFonts w:ascii="Century Gothic"/>
              <w:b/>
              <w:color w:val="333399"/>
              <w:sz w:val="24"/>
              <w:szCs w:val="20"/>
            </w:rPr>
            <w:sectPr w:rsidR="00C339F9" w:rsidSect="00E17FFE">
              <w:pgSz w:w="12240" w:h="15840"/>
              <w:pgMar w:top="720" w:right="720" w:bottom="720" w:left="720" w:header="720" w:footer="288" w:gutter="0"/>
              <w:cols w:space="720"/>
              <w:titlePg/>
              <w:docGrid w:linePitch="360"/>
            </w:sectPr>
          </w:pPr>
        </w:p>
        <w:p w14:paraId="77CEAB25" w14:textId="0121724A" w:rsidR="00807E04" w:rsidRPr="00DB381A" w:rsidRDefault="00DB381A" w:rsidP="001450FE">
          <w:pPr>
            <w:pStyle w:val="ObjectAnchor"/>
            <w:rPr>
              <w:rFonts w:ascii="Century Gothic"/>
              <w:b/>
              <w:sz w:val="28"/>
              <w:u w:val="single"/>
            </w:rPr>
          </w:pPr>
          <w:r w:rsidRPr="00DB381A">
            <w:rPr>
              <w:rFonts w:ascii="Century Gothic"/>
              <w:b/>
              <w:sz w:val="28"/>
              <w:u w:val="single"/>
            </w:rPr>
            <w:lastRenderedPageBreak/>
            <w:t>Current Campaigns</w:t>
          </w:r>
        </w:p>
        <w:p w14:paraId="777213B1" w14:textId="3276BD33" w:rsidR="00901ACF" w:rsidRPr="00747AE1" w:rsidRDefault="00901ACF" w:rsidP="00844BA1">
          <w:pPr>
            <w:rPr>
              <w:sz w:val="160"/>
              <w:szCs w:val="180"/>
            </w:rPr>
          </w:pPr>
          <w:r w:rsidRPr="00747AE1">
            <w:rPr>
              <w:rFonts w:asciiTheme="majorHAnsi" w:hAnsiTheme="majorHAnsi"/>
              <w:b/>
              <w:bCs/>
              <w:color w:val="333399"/>
              <w:sz w:val="56"/>
              <w:szCs w:val="72"/>
            </w:rPr>
            <w:t>Worrie</w:t>
          </w:r>
          <w:r w:rsidR="00F919F5">
            <w:rPr>
              <w:rFonts w:asciiTheme="majorHAnsi" w:hAnsiTheme="majorHAnsi"/>
              <w:b/>
              <w:bCs/>
              <w:color w:val="333399"/>
              <w:sz w:val="56"/>
              <w:szCs w:val="72"/>
            </w:rPr>
            <w:t>d</w:t>
          </w:r>
          <w:r w:rsidRPr="00747AE1">
            <w:rPr>
              <w:rFonts w:asciiTheme="majorHAnsi" w:hAnsiTheme="majorHAnsi"/>
              <w:b/>
              <w:bCs/>
              <w:color w:val="333399"/>
              <w:sz w:val="56"/>
              <w:szCs w:val="72"/>
            </w:rPr>
            <w:t xml:space="preserve"> this Winter? </w:t>
          </w:r>
        </w:p>
        <w:sdt>
          <w:sdtPr>
            <w:id w:val="-562180010"/>
            <w:placeholder>
              <w:docPart w:val="34221124447B444A897527C153F6C917"/>
            </w:placeholder>
            <w15:appearance w15:val="hidden"/>
          </w:sdtPr>
          <w:sdtEndPr/>
          <w:sdtContent>
            <w:p w14:paraId="6E6A6BB4" w14:textId="77777777" w:rsidR="00901ACF" w:rsidRPr="00E71920" w:rsidRDefault="00901ACF" w:rsidP="00BB4322">
              <w:pPr>
                <w:rPr>
                  <w:b/>
                  <w:bCs/>
                  <w:sz w:val="28"/>
                  <w:szCs w:val="32"/>
                </w:rPr>
              </w:pPr>
              <w:r w:rsidRPr="00E71920">
                <w:rPr>
                  <w:b/>
                  <w:bCs/>
                  <w:sz w:val="28"/>
                  <w:szCs w:val="32"/>
                </w:rPr>
                <w:t xml:space="preserve">You’re not alone. </w:t>
              </w:r>
            </w:p>
            <w:p w14:paraId="03B2C2B8" w14:textId="18776168" w:rsidR="00901ACF" w:rsidRDefault="00901ACF" w:rsidP="00BB4322">
              <w:pPr>
                <w:rPr>
                  <w:sz w:val="28"/>
                  <w:szCs w:val="32"/>
                </w:rPr>
              </w:pPr>
              <w:r w:rsidRPr="00E71920">
                <w:rPr>
                  <w:sz w:val="28"/>
                  <w:szCs w:val="32"/>
                </w:rPr>
                <w:t>This winter</w:t>
              </w:r>
              <w:r>
                <w:rPr>
                  <w:sz w:val="28"/>
                  <w:szCs w:val="32"/>
                </w:rPr>
                <w:t xml:space="preserve">, rising energy costs continue to place pressure on households across Scotland, with 1 in 3 people stating energy bills are their biggest financial concern. Energy bills </w:t>
              </w:r>
              <w:r w:rsidR="00361683">
                <w:rPr>
                  <w:sz w:val="28"/>
                  <w:szCs w:val="32"/>
                </w:rPr>
                <w:t>remain unaffordable for thousands of people, forcing many to cut back on expenses or sit in cold, dark homes to</w:t>
              </w:r>
              <w:r>
                <w:rPr>
                  <w:sz w:val="28"/>
                  <w:szCs w:val="32"/>
                </w:rPr>
                <w:t xml:space="preserve"> get by. </w:t>
              </w:r>
            </w:p>
            <w:p w14:paraId="7BE4B6BA" w14:textId="6FB6EBDC" w:rsidR="00901ACF" w:rsidRDefault="00901ACF" w:rsidP="00BB4322">
              <w:pPr>
                <w:rPr>
                  <w:sz w:val="28"/>
                  <w:szCs w:val="32"/>
                </w:rPr>
              </w:pPr>
              <w:r>
                <w:rPr>
                  <w:sz w:val="28"/>
                  <w:szCs w:val="32"/>
                </w:rPr>
                <w:t>More than a quarter (28%) of people in Scotland say their energy bill worries have impacted their mental health</w:t>
              </w:r>
              <w:r w:rsidR="00361683">
                <w:rPr>
                  <w:sz w:val="28"/>
                  <w:szCs w:val="32"/>
                </w:rPr>
                <w:t>. The Worried this Winter Campaign, introduced by Citizens Advice Scotland, highlights the issues currently prevalent in Scotland and reminds</w:t>
              </w:r>
              <w:r>
                <w:rPr>
                  <w:sz w:val="28"/>
                  <w:szCs w:val="32"/>
                </w:rPr>
                <w:t xml:space="preserve"> everyone that we are here to help. </w:t>
              </w:r>
            </w:p>
            <w:p w14:paraId="1042EC05" w14:textId="77777777" w:rsidR="00901ACF" w:rsidRDefault="00901ACF" w:rsidP="00BB4322">
              <w:pPr>
                <w:rPr>
                  <w:sz w:val="28"/>
                  <w:szCs w:val="32"/>
                </w:rPr>
              </w:pPr>
            </w:p>
            <w:p w14:paraId="72652566" w14:textId="77777777" w:rsidR="00901ACF" w:rsidRDefault="00901ACF" w:rsidP="00BB4322">
              <w:pPr>
                <w:rPr>
                  <w:b/>
                  <w:bCs/>
                  <w:color w:val="333399"/>
                  <w:sz w:val="28"/>
                  <w:szCs w:val="32"/>
                </w:rPr>
              </w:pPr>
              <w:r w:rsidRPr="004A7C3A">
                <w:rPr>
                  <w:b/>
                  <w:bCs/>
                  <w:color w:val="333399"/>
                  <w:sz w:val="28"/>
                  <w:szCs w:val="32"/>
                </w:rPr>
                <w:t>A local case study</w:t>
              </w:r>
            </w:p>
            <w:p w14:paraId="2D58B2FE" w14:textId="54DCC10F" w:rsidR="00901ACF" w:rsidRDefault="00901ACF" w:rsidP="00C15478">
              <w:pPr>
                <w:rPr>
                  <w:sz w:val="24"/>
                  <w:szCs w:val="28"/>
                </w:rPr>
              </w:pPr>
              <w:r w:rsidRPr="00F519AF">
                <w:rPr>
                  <w:noProof/>
                  <w:sz w:val="26"/>
                  <w:szCs w:val="26"/>
                </w:rPr>
                <w:drawing>
                  <wp:anchor distT="0" distB="0" distL="114300" distR="114300" simplePos="0" relativeHeight="251724800" behindDoc="0" locked="0" layoutInCell="1" allowOverlap="1" wp14:anchorId="0C598F07" wp14:editId="62D0ADD9">
                    <wp:simplePos x="0" y="0"/>
                    <wp:positionH relativeFrom="column">
                      <wp:posOffset>4058285</wp:posOffset>
                    </wp:positionH>
                    <wp:positionV relativeFrom="paragraph">
                      <wp:posOffset>594360</wp:posOffset>
                    </wp:positionV>
                    <wp:extent cx="2988945" cy="2241550"/>
                    <wp:effectExtent l="183198" t="197802" r="185102" b="185103"/>
                    <wp:wrapSquare wrapText="bothSides"/>
                    <wp:docPr id="1580699672" name="Picture 17" descr="A snowy landscape with a body of water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99672" name="Picture 17" descr="A snowy landscape with a body of water and a building&#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988945" cy="22415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F519AF">
                <w:rPr>
                  <w:sz w:val="26"/>
                  <w:szCs w:val="26"/>
                </w:rPr>
                <w:t>This winter, our advisors supported many people worried about energy costs.</w:t>
              </w:r>
              <w:r w:rsidR="00D662BA">
                <w:rPr>
                  <w:sz w:val="26"/>
                  <w:szCs w:val="26"/>
                </w:rPr>
                <w:t xml:space="preserve"> </w:t>
              </w:r>
              <w:r w:rsidRPr="00836020">
                <w:rPr>
                  <w:sz w:val="24"/>
                  <w:szCs w:val="24"/>
                </w:rPr>
                <w:t>The following local case reflects the issues highlighted by the Worried this Winter campaign</w:t>
              </w:r>
              <w:r w:rsidRPr="00836020">
                <w:rPr>
                  <w:sz w:val="24"/>
                  <w:szCs w:val="28"/>
                </w:rPr>
                <w:t xml:space="preserve">. An individual contacted our service after discovering an unexpected debt on their pre-payment energy meter, despite regularly topping up. The situation caused significant financial strain and worry, as the person was unsure how the debt had arisen. </w:t>
              </w:r>
            </w:p>
            <w:p w14:paraId="3ED77458" w14:textId="77777777" w:rsidR="00901ACF" w:rsidRPr="00F16DA1" w:rsidRDefault="00901ACF" w:rsidP="00C15478">
              <w:pPr>
                <w:rPr>
                  <w:sz w:val="24"/>
                  <w:szCs w:val="28"/>
                </w:rPr>
              </w:pPr>
              <w:r w:rsidRPr="00F16DA1">
                <w:rPr>
                  <w:sz w:val="24"/>
                  <w:szCs w:val="28"/>
                </w:rPr>
                <w:t xml:space="preserve">Our advisor contacted the energy supplier, challenged the charges and ensured the case was escalated. Incorrect repayment charges were removed, and the account was reviewed to prevent further unfair costs. </w:t>
              </w:r>
            </w:p>
            <w:p w14:paraId="6A97250A" w14:textId="1EBD9E7F" w:rsidR="00901ACF" w:rsidRPr="00F16DA1" w:rsidRDefault="00901ACF" w:rsidP="00C15478">
              <w:pPr>
                <w:rPr>
                  <w:sz w:val="24"/>
                  <w:szCs w:val="28"/>
                </w:rPr>
              </w:pPr>
              <w:r w:rsidRPr="00F16DA1">
                <w:rPr>
                  <w:sz w:val="24"/>
                  <w:szCs w:val="28"/>
                </w:rPr>
                <w:t xml:space="preserve">This support reduced immediate financial pressure and </w:t>
              </w:r>
              <w:r w:rsidR="00361683">
                <w:rPr>
                  <w:sz w:val="24"/>
                  <w:szCs w:val="28"/>
                </w:rPr>
                <w:t>reassured the client during a stressful time, demonstrating</w:t>
              </w:r>
              <w:r w:rsidRPr="00F16DA1">
                <w:rPr>
                  <w:sz w:val="24"/>
                  <w:szCs w:val="28"/>
                </w:rPr>
                <w:t xml:space="preserve"> </w:t>
              </w:r>
              <w:r w:rsidR="00361683">
                <w:rPr>
                  <w:sz w:val="24"/>
                  <w:szCs w:val="28"/>
                </w:rPr>
                <w:t>the real difference early advice can make</w:t>
              </w:r>
              <w:r w:rsidRPr="00F16DA1">
                <w:rPr>
                  <w:sz w:val="24"/>
                  <w:szCs w:val="28"/>
                </w:rPr>
                <w:t xml:space="preserve">. </w:t>
              </w:r>
            </w:p>
            <w:p w14:paraId="74AD1707" w14:textId="77777777" w:rsidR="00F919F5" w:rsidRDefault="00F919F5" w:rsidP="00BB4322">
              <w:pPr>
                <w:rPr>
                  <w:sz w:val="28"/>
                  <w:szCs w:val="32"/>
                </w:rPr>
              </w:pPr>
            </w:p>
            <w:p w14:paraId="20AF9E53" w14:textId="7DEFDF8A" w:rsidR="00901ACF" w:rsidRDefault="00265105" w:rsidP="00965973">
              <w:pPr>
                <w:jc w:val="center"/>
              </w:pPr>
              <w:r w:rsidRPr="00965973">
                <w:rPr>
                  <w:b/>
                  <w:bCs/>
                  <w:i/>
                  <w:iCs/>
                  <w:color w:val="333399"/>
                  <w:sz w:val="28"/>
                  <w:szCs w:val="32"/>
                </w:rPr>
                <w:t xml:space="preserve">If you’re worried about energy costs, you don’t have to face it alone- </w:t>
              </w:r>
              <w:r w:rsidR="00342736" w:rsidRPr="00965973">
                <w:rPr>
                  <w:b/>
                  <w:bCs/>
                  <w:i/>
                  <w:iCs/>
                  <w:color w:val="333399"/>
                  <w:sz w:val="28"/>
                  <w:szCs w:val="32"/>
                </w:rPr>
                <w:t>we’re here to help</w:t>
              </w:r>
              <w:r w:rsidR="00342736">
                <w:t>.</w:t>
              </w:r>
            </w:p>
          </w:sdtContent>
        </w:sdt>
        <w:p w14:paraId="3742347A" w14:textId="16BB8F78" w:rsidR="00DE02A5" w:rsidRDefault="00DE02A5" w:rsidP="001450FE">
          <w:pPr>
            <w:pStyle w:val="ObjectAnchor"/>
            <w:rPr>
              <w:rFonts w:ascii="Century Gothic"/>
              <w:b/>
              <w:color w:val="333399"/>
              <w:sz w:val="24"/>
              <w:szCs w:val="20"/>
            </w:rPr>
          </w:pPr>
        </w:p>
        <w:p w14:paraId="536C5828" w14:textId="77777777" w:rsidR="00C339F9" w:rsidRDefault="00C339F9" w:rsidP="001450FE">
          <w:pPr>
            <w:pStyle w:val="ObjectAnchor"/>
            <w:rPr>
              <w:rFonts w:ascii="Century Gothic"/>
              <w:b/>
              <w:color w:val="333399"/>
              <w:sz w:val="24"/>
              <w:szCs w:val="20"/>
            </w:rPr>
            <w:sectPr w:rsidR="00C339F9" w:rsidSect="00E17FFE">
              <w:pgSz w:w="12240" w:h="15840"/>
              <w:pgMar w:top="720" w:right="720" w:bottom="720" w:left="720" w:header="720" w:footer="288" w:gutter="0"/>
              <w:cols w:space="720"/>
              <w:titlePg/>
              <w:docGrid w:linePitch="360"/>
            </w:sectPr>
          </w:pPr>
        </w:p>
        <w:p w14:paraId="0B0ED274" w14:textId="59F13CEF" w:rsidR="001450FE" w:rsidRPr="0044753E" w:rsidRDefault="001450FE" w:rsidP="001450FE">
          <w:pPr>
            <w:pStyle w:val="ObjectAnchor"/>
            <w:rPr>
              <w:rFonts w:ascii="Century Gothic"/>
              <w:b/>
              <w:color w:val="333399"/>
              <w:sz w:val="24"/>
              <w:szCs w:val="20"/>
            </w:rPr>
          </w:pPr>
          <w:r w:rsidRPr="003A1A31">
            <w:rPr>
              <w:rFonts w:ascii="Century Gothic"/>
              <w:b/>
              <w:color w:val="333399"/>
              <w:sz w:val="24"/>
              <w:szCs w:val="20"/>
            </w:rPr>
            <w:lastRenderedPageBreak/>
            <w:t>Caithness Citizens Advice Bureau</w:t>
          </w:r>
          <w:r w:rsidRPr="003A1A31">
            <w:rPr>
              <w:rFonts w:ascii="Century Gothic"/>
              <w:b/>
              <w:sz w:val="24"/>
              <w:szCs w:val="20"/>
            </w:rPr>
            <w:t xml:space="preserve"> </w:t>
          </w:r>
        </w:p>
      </w:sdtContent>
    </w:sdt>
    <w:tbl>
      <w:tblPr>
        <w:tblW w:w="10632" w:type="dxa"/>
        <w:tblLook w:val="0600" w:firstRow="0" w:lastRow="0" w:firstColumn="0" w:lastColumn="0" w:noHBand="1" w:noVBand="1"/>
      </w:tblPr>
      <w:tblGrid>
        <w:gridCol w:w="10632"/>
      </w:tblGrid>
      <w:tr w:rsidR="001450FE" w14:paraId="1776819B" w14:textId="77777777" w:rsidTr="00D5736A">
        <w:trPr>
          <w:trHeight w:val="6871"/>
        </w:trPr>
        <w:tc>
          <w:tcPr>
            <w:tcW w:w="10632" w:type="dxa"/>
            <w:tcMar>
              <w:left w:w="115" w:type="dxa"/>
              <w:right w:w="173" w:type="dxa"/>
            </w:tcMar>
          </w:tcPr>
          <w:sdt>
            <w:sdtPr>
              <w:id w:val="1317064518"/>
              <w:placeholder>
                <w:docPart w:val="2E9AC886B09146E8BED08071F00531B0"/>
              </w:placeholder>
              <w15:appearance w15:val="hidden"/>
            </w:sdtPr>
            <w:sdtEndPr/>
            <w:sdtContent>
              <w:p w14:paraId="34F266E7" w14:textId="0EB2AE3E" w:rsidR="001450FE" w:rsidRDefault="009322FD" w:rsidP="001C504F">
                <w:pPr>
                  <w:rPr>
                    <w:sz w:val="24"/>
                    <w:szCs w:val="28"/>
                  </w:rPr>
                </w:pPr>
                <w:r>
                  <w:rPr>
                    <w:noProof/>
                  </w:rPr>
                  <mc:AlternateContent>
                    <mc:Choice Requires="wps">
                      <w:drawing>
                        <wp:anchor distT="45720" distB="45720" distL="114300" distR="114300" simplePos="0" relativeHeight="251682816" behindDoc="0" locked="0" layoutInCell="1" allowOverlap="1" wp14:anchorId="6A100317" wp14:editId="6C4D1004">
                          <wp:simplePos x="0" y="0"/>
                          <wp:positionH relativeFrom="column">
                            <wp:posOffset>-34925</wp:posOffset>
                          </wp:positionH>
                          <wp:positionV relativeFrom="paragraph">
                            <wp:posOffset>2779395</wp:posOffset>
                          </wp:positionV>
                          <wp:extent cx="5910580" cy="1454150"/>
                          <wp:effectExtent l="0" t="0" r="13970" b="12700"/>
                          <wp:wrapSquare wrapText="bothSides"/>
                          <wp:docPr id="271768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0580" cy="1454150"/>
                                  </a:xfrm>
                                  <a:prstGeom prst="rect">
                                    <a:avLst/>
                                  </a:prstGeom>
                                  <a:solidFill>
                                    <a:srgbClr val="FFFFFF"/>
                                  </a:solidFill>
                                  <a:ln w="9525">
                                    <a:solidFill>
                                      <a:sysClr val="window" lastClr="FFFFFF"/>
                                    </a:solidFill>
                                    <a:miter lim="800000"/>
                                    <a:headEnd/>
                                    <a:tailEnd/>
                                  </a:ln>
                                </wps:spPr>
                                <wps:txbx>
                                  <w:txbxContent>
                                    <w:p w14:paraId="0C26E8FF" w14:textId="77777777" w:rsidR="00053F00" w:rsidRPr="00E60101" w:rsidRDefault="00053F00" w:rsidP="00053F00">
                                      <w:pPr>
                                        <w:rPr>
                                          <w:rFonts w:asciiTheme="majorHAnsi" w:hAnsiTheme="majorHAnsi"/>
                                          <w:b/>
                                          <w:bCs/>
                                          <w:color w:val="333399"/>
                                          <w:sz w:val="48"/>
                                          <w:szCs w:val="48"/>
                                        </w:rPr>
                                      </w:pPr>
                                      <w:r w:rsidRPr="00E60101">
                                        <w:rPr>
                                          <w:rFonts w:asciiTheme="majorHAnsi" w:hAnsiTheme="majorHAnsi"/>
                                          <w:b/>
                                          <w:bCs/>
                                          <w:color w:val="333399"/>
                                          <w:sz w:val="48"/>
                                          <w:szCs w:val="48"/>
                                        </w:rPr>
                                        <w:t xml:space="preserve">IN 2025: </w:t>
                                      </w:r>
                                    </w:p>
                                    <w:p w14:paraId="4BC52DEB" w14:textId="0FD680A6" w:rsidR="00053F00" w:rsidRPr="009322FD" w:rsidRDefault="00053F00" w:rsidP="009322FD">
                                      <w:pPr>
                                        <w:rPr>
                                          <w:rFonts w:asciiTheme="majorHAnsi" w:hAnsiTheme="majorHAnsi"/>
                                          <w:b/>
                                          <w:bCs/>
                                          <w:i/>
                                          <w:iCs/>
                                          <w:sz w:val="32"/>
                                          <w:szCs w:val="36"/>
                                        </w:rPr>
                                      </w:pPr>
                                      <w:r w:rsidRPr="009322FD">
                                        <w:rPr>
                                          <w:rFonts w:asciiTheme="majorHAnsi" w:hAnsiTheme="majorHAnsi"/>
                                          <w:b/>
                                          <w:bCs/>
                                          <w:i/>
                                          <w:iCs/>
                                          <w:sz w:val="32"/>
                                          <w:szCs w:val="36"/>
                                        </w:rPr>
                                        <w:t xml:space="preserve">Caithness CAB was contacted </w:t>
                                      </w:r>
                                      <w:r w:rsidR="009322FD">
                                        <w:rPr>
                                          <w:rFonts w:asciiTheme="majorHAnsi" w:hAnsiTheme="majorHAnsi"/>
                                          <w:b/>
                                          <w:bCs/>
                                          <w:i/>
                                          <w:iCs/>
                                          <w:sz w:val="32"/>
                                          <w:szCs w:val="36"/>
                                        </w:rPr>
                                        <w:t>8,278 times, supporting 1,753 clients, and achieving</w:t>
                                      </w:r>
                                      <w:r w:rsidR="009322FD" w:rsidRPr="009322FD">
                                        <w:rPr>
                                          <w:rFonts w:asciiTheme="majorHAnsi" w:hAnsiTheme="majorHAnsi"/>
                                          <w:b/>
                                          <w:bCs/>
                                          <w:i/>
                                          <w:iCs/>
                                          <w:sz w:val="32"/>
                                          <w:szCs w:val="36"/>
                                        </w:rPr>
                                        <w:t xml:space="preserve"> a financial gain of over £2</w:t>
                                      </w:r>
                                      <w:r w:rsidR="009322FD">
                                        <w:rPr>
                                          <w:rFonts w:asciiTheme="majorHAnsi" w:hAnsiTheme="majorHAnsi"/>
                                          <w:b/>
                                          <w:bCs/>
                                          <w:i/>
                                          <w:iCs/>
                                          <w:sz w:val="32"/>
                                          <w:szCs w:val="36"/>
                                        </w:rPr>
                                        <w:t>M.</w:t>
                                      </w:r>
                                    </w:p>
                                    <w:p w14:paraId="3EE424C4" w14:textId="77777777" w:rsidR="00053F00" w:rsidRPr="00053F00" w:rsidRDefault="00053F00" w:rsidP="00053F00">
                                      <w:pPr>
                                        <w:ind w:left="360"/>
                                        <w:rPr>
                                          <w:rFonts w:asciiTheme="majorHAnsi" w:hAnsiTheme="majorHAnsi"/>
                                          <w:b/>
                                          <w:bCs/>
                                          <w:i/>
                                          <w:iCs/>
                                          <w:sz w:val="24"/>
                                          <w:szCs w:val="28"/>
                                        </w:rPr>
                                      </w:pPr>
                                    </w:p>
                                    <w:p w14:paraId="516352D0" w14:textId="77777777" w:rsidR="00053F00" w:rsidRDefault="00053F00" w:rsidP="00053F00">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00317" id="_x0000_t202" coordsize="21600,21600" o:spt="202" path="m,l,21600r21600,l21600,xe">
                          <v:stroke joinstyle="miter"/>
                          <v:path gradientshapeok="t" o:connecttype="rect"/>
                        </v:shapetype>
                        <v:shape id="_x0000_s1031" type="#_x0000_t202" style="position:absolute;margin-left:-2.75pt;margin-top:218.85pt;width:465.4pt;height:11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" strokecolor="window">
                          <v:textbox>
                            <w:txbxContent>
                              <w:p w14:paraId="0C26E8FF" w14:textId="77777777" w:rsidR="00053F00" w:rsidRPr="00E60101" w:rsidRDefault="00053F00" w:rsidP="00053F00">
                                <w:pPr>
                                  <w:rPr>
                                    <w:rFonts w:asciiTheme="majorHAnsi" w:hAnsiTheme="majorHAnsi"/>
                                    <w:b/>
                                    <w:bCs/>
                                    <w:color w:val="333399"/>
                                    <w:sz w:val="48"/>
                                    <w:szCs w:val="48"/>
                                  </w:rPr>
                                </w:pPr>
                                <w:r w:rsidRPr="00E60101">
                                  <w:rPr>
                                    <w:rFonts w:asciiTheme="majorHAnsi" w:hAnsiTheme="majorHAnsi"/>
                                    <w:b/>
                                    <w:bCs/>
                                    <w:color w:val="333399"/>
                                    <w:sz w:val="48"/>
                                    <w:szCs w:val="48"/>
                                  </w:rPr>
                                  <w:t xml:space="preserve">IN 2025: </w:t>
                                </w:r>
                              </w:p>
                              <w:p w14:paraId="4BC52DEB" w14:textId="0FD680A6" w:rsidR="00053F00" w:rsidRPr="009322FD" w:rsidRDefault="00053F00" w:rsidP="009322FD">
                                <w:pPr>
                                  <w:rPr>
                                    <w:rFonts w:asciiTheme="majorHAnsi" w:hAnsiTheme="majorHAnsi"/>
                                    <w:b/>
                                    <w:bCs/>
                                    <w:i/>
                                    <w:iCs/>
                                    <w:sz w:val="32"/>
                                    <w:szCs w:val="36"/>
                                  </w:rPr>
                                </w:pPr>
                                <w:r w:rsidRPr="009322FD">
                                  <w:rPr>
                                    <w:rFonts w:asciiTheme="majorHAnsi" w:hAnsiTheme="majorHAnsi"/>
                                    <w:b/>
                                    <w:bCs/>
                                    <w:i/>
                                    <w:iCs/>
                                    <w:sz w:val="32"/>
                                    <w:szCs w:val="36"/>
                                  </w:rPr>
                                  <w:t xml:space="preserve">Caithness CAB was contacted </w:t>
                                </w:r>
                                <w:r w:rsidR="009322FD">
                                  <w:rPr>
                                    <w:rFonts w:asciiTheme="majorHAnsi" w:hAnsiTheme="majorHAnsi"/>
                                    <w:b/>
                                    <w:bCs/>
                                    <w:i/>
                                    <w:iCs/>
                                    <w:sz w:val="32"/>
                                    <w:szCs w:val="36"/>
                                  </w:rPr>
                                  <w:t>8,278 times, supporting 1,753 clients, and achieving</w:t>
                                </w:r>
                                <w:r w:rsidR="009322FD" w:rsidRPr="009322FD">
                                  <w:rPr>
                                    <w:rFonts w:asciiTheme="majorHAnsi" w:hAnsiTheme="majorHAnsi"/>
                                    <w:b/>
                                    <w:bCs/>
                                    <w:i/>
                                    <w:iCs/>
                                    <w:sz w:val="32"/>
                                    <w:szCs w:val="36"/>
                                  </w:rPr>
                                  <w:t xml:space="preserve"> a financial gain of over £2</w:t>
                                </w:r>
                                <w:r w:rsidR="009322FD">
                                  <w:rPr>
                                    <w:rFonts w:asciiTheme="majorHAnsi" w:hAnsiTheme="majorHAnsi"/>
                                    <w:b/>
                                    <w:bCs/>
                                    <w:i/>
                                    <w:iCs/>
                                    <w:sz w:val="32"/>
                                    <w:szCs w:val="36"/>
                                  </w:rPr>
                                  <w:t>M.</w:t>
                                </w:r>
                              </w:p>
                              <w:p w14:paraId="3EE424C4" w14:textId="77777777" w:rsidR="00053F00" w:rsidRPr="00053F00" w:rsidRDefault="00053F00" w:rsidP="00053F00">
                                <w:pPr>
                                  <w:ind w:left="360"/>
                                  <w:rPr>
                                    <w:rFonts w:asciiTheme="majorHAnsi" w:hAnsiTheme="majorHAnsi"/>
                                    <w:b/>
                                    <w:bCs/>
                                    <w:i/>
                                    <w:iCs/>
                                    <w:sz w:val="24"/>
                                    <w:szCs w:val="28"/>
                                  </w:rPr>
                                </w:pPr>
                              </w:p>
                              <w:p w14:paraId="516352D0" w14:textId="77777777" w:rsidR="00053F00" w:rsidRDefault="00053F00" w:rsidP="00053F00">
                                <w:pPr>
                                  <w:pStyle w:val="ListParagraph"/>
                                </w:pPr>
                              </w:p>
                            </w:txbxContent>
                          </v:textbox>
                          <w10:wrap type="square"/>
                        </v:shape>
                      </w:pict>
                    </mc:Fallback>
                  </mc:AlternateContent>
                </w:r>
                <w:r w:rsidR="00904D4B">
                  <w:rPr>
                    <w:noProof/>
                  </w:rPr>
                  <mc:AlternateContent>
                    <mc:Choice Requires="wps">
                      <w:drawing>
                        <wp:anchor distT="45720" distB="45720" distL="114300" distR="114300" simplePos="0" relativeHeight="251680768" behindDoc="0" locked="0" layoutInCell="1" allowOverlap="1" wp14:anchorId="51504EA4" wp14:editId="0E6B15C9">
                          <wp:simplePos x="0" y="0"/>
                          <wp:positionH relativeFrom="column">
                            <wp:posOffset>-73025</wp:posOffset>
                          </wp:positionH>
                          <wp:positionV relativeFrom="paragraph">
                            <wp:posOffset>134620</wp:posOffset>
                          </wp:positionV>
                          <wp:extent cx="6530340" cy="2621280"/>
                          <wp:effectExtent l="0" t="0" r="22860" b="26670"/>
                          <wp:wrapSquare wrapText="bothSides"/>
                          <wp:docPr id="36587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621280"/>
                                  </a:xfrm>
                                  <a:prstGeom prst="rect">
                                    <a:avLst/>
                                  </a:prstGeom>
                                  <a:solidFill>
                                    <a:srgbClr val="FFFFFF"/>
                                  </a:solidFill>
                                  <a:ln w="9525">
                                    <a:solidFill>
                                      <a:sysClr val="window" lastClr="FFFFFF"/>
                                    </a:solidFill>
                                    <a:miter lim="800000"/>
                                    <a:headEnd/>
                                    <a:tailEnd/>
                                  </a:ln>
                                </wps:spPr>
                                <wps:txbx>
                                  <w:txbxContent>
                                    <w:p w14:paraId="23AA39CF" w14:textId="77777777" w:rsidR="001450FE" w:rsidRPr="002F6312" w:rsidRDefault="001450FE" w:rsidP="001450FE">
                                      <w:pPr>
                                        <w:rPr>
                                          <w:rFonts w:asciiTheme="majorHAnsi" w:hAnsiTheme="majorHAnsi"/>
                                          <w:b/>
                                          <w:bCs/>
                                          <w:color w:val="333399"/>
                                          <w:sz w:val="48"/>
                                          <w:szCs w:val="52"/>
                                        </w:rPr>
                                      </w:pPr>
                                      <w:r w:rsidRPr="002F6312">
                                        <w:rPr>
                                          <w:rFonts w:asciiTheme="majorHAnsi" w:hAnsiTheme="majorHAnsi"/>
                                          <w:b/>
                                          <w:bCs/>
                                          <w:color w:val="333399"/>
                                          <w:sz w:val="48"/>
                                          <w:szCs w:val="52"/>
                                        </w:rPr>
                                        <w:t>How people contact us</w:t>
                                      </w:r>
                                    </w:p>
                                    <w:p w14:paraId="54787E62" w14:textId="77777777" w:rsidR="001450FE" w:rsidRPr="002F6312" w:rsidRDefault="001450FE" w:rsidP="001450FE">
                                      <w:pPr>
                                        <w:rPr>
                                          <w:b/>
                                          <w:bCs/>
                                          <w:sz w:val="28"/>
                                          <w:szCs w:val="32"/>
                                        </w:rPr>
                                      </w:pPr>
                                      <w:r w:rsidRPr="002F6312">
                                        <w:rPr>
                                          <w:b/>
                                          <w:bCs/>
                                          <w:sz w:val="28"/>
                                          <w:szCs w:val="32"/>
                                        </w:rPr>
                                        <w:t xml:space="preserve">If you feel you require advice, or would like to discuss a concern, Caithness Citizens Advice Bureau offers several ways to get in touch. </w:t>
                                      </w:r>
                                    </w:p>
                                    <w:p w14:paraId="2D955AAE" w14:textId="77777777" w:rsidR="001450FE" w:rsidRPr="002F6312" w:rsidRDefault="001450FE" w:rsidP="001450FE">
                                      <w:pPr>
                                        <w:rPr>
                                          <w:sz w:val="28"/>
                                          <w:szCs w:val="32"/>
                                        </w:rPr>
                                      </w:pPr>
                                      <w:r w:rsidRPr="002F6312">
                                        <w:rPr>
                                          <w:sz w:val="28"/>
                                          <w:szCs w:val="32"/>
                                        </w:rPr>
                                        <w:t xml:space="preserve">People contact us for a variety of circumstances, and in every case our advisors aim to support the community and ensure the best possible outcome. </w:t>
                                      </w:r>
                                    </w:p>
                                    <w:p w14:paraId="55C4A053" w14:textId="2E8A1A2C" w:rsidR="001450FE" w:rsidRPr="002F6312" w:rsidRDefault="001450FE" w:rsidP="001450FE">
                                      <w:pPr>
                                        <w:rPr>
                                          <w:sz w:val="28"/>
                                          <w:szCs w:val="32"/>
                                        </w:rPr>
                                      </w:pPr>
                                      <w:r w:rsidRPr="002F6312">
                                        <w:rPr>
                                          <w:sz w:val="28"/>
                                          <w:szCs w:val="32"/>
                                        </w:rPr>
                                        <w:t xml:space="preserve">Last year, people contacted us using </w:t>
                                      </w:r>
                                      <w:r w:rsidR="002F6312" w:rsidRPr="002F6312">
                                        <w:rPr>
                                          <w:sz w:val="28"/>
                                          <w:szCs w:val="32"/>
                                        </w:rPr>
                                        <w:t>various method</w:t>
                                      </w:r>
                                      <w:r w:rsidR="002F6312">
                                        <w:rPr>
                                          <w:sz w:val="28"/>
                                          <w:szCs w:val="32"/>
                                        </w:rPr>
                                        <w:t>s</w:t>
                                      </w:r>
                                      <w:r w:rsidRPr="002F6312">
                                        <w:rPr>
                                          <w:sz w:val="28"/>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04EA4" id="_x0000_s1032" type="#_x0000_t202" style="position:absolute;margin-left:-5.75pt;margin-top:10.6pt;width:514.2pt;height:206.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" strokecolor="window">
                          <v:textbox>
                            <w:txbxContent>
                              <w:p w14:paraId="23AA39CF" w14:textId="77777777" w:rsidR="001450FE" w:rsidRPr="002F6312" w:rsidRDefault="001450FE" w:rsidP="001450FE">
                                <w:pPr>
                                  <w:rPr>
                                    <w:rFonts w:asciiTheme="majorHAnsi" w:hAnsiTheme="majorHAnsi"/>
                                    <w:b/>
                                    <w:bCs/>
                                    <w:color w:val="333399"/>
                                    <w:sz w:val="48"/>
                                    <w:szCs w:val="52"/>
                                  </w:rPr>
                                </w:pPr>
                                <w:r w:rsidRPr="002F6312">
                                  <w:rPr>
                                    <w:rFonts w:asciiTheme="majorHAnsi" w:hAnsiTheme="majorHAnsi"/>
                                    <w:b/>
                                    <w:bCs/>
                                    <w:color w:val="333399"/>
                                    <w:sz w:val="48"/>
                                    <w:szCs w:val="52"/>
                                  </w:rPr>
                                  <w:t>How people contact us</w:t>
                                </w:r>
                              </w:p>
                              <w:p w14:paraId="54787E62" w14:textId="77777777" w:rsidR="001450FE" w:rsidRPr="002F6312" w:rsidRDefault="001450FE" w:rsidP="001450FE">
                                <w:pPr>
                                  <w:rPr>
                                    <w:b/>
                                    <w:bCs/>
                                    <w:sz w:val="28"/>
                                    <w:szCs w:val="32"/>
                                  </w:rPr>
                                </w:pPr>
                                <w:r w:rsidRPr="002F6312">
                                  <w:rPr>
                                    <w:b/>
                                    <w:bCs/>
                                    <w:sz w:val="28"/>
                                    <w:szCs w:val="32"/>
                                  </w:rPr>
                                  <w:t xml:space="preserve">If you feel you require advice, or would like to discuss a concern, Caithness Citizens Advice Bureau offers several ways to get in touch. </w:t>
                                </w:r>
                              </w:p>
                              <w:p w14:paraId="2D955AAE" w14:textId="77777777" w:rsidR="001450FE" w:rsidRPr="002F6312" w:rsidRDefault="001450FE" w:rsidP="001450FE">
                                <w:pPr>
                                  <w:rPr>
                                    <w:sz w:val="28"/>
                                    <w:szCs w:val="32"/>
                                  </w:rPr>
                                </w:pPr>
                                <w:r w:rsidRPr="002F6312">
                                  <w:rPr>
                                    <w:sz w:val="28"/>
                                    <w:szCs w:val="32"/>
                                  </w:rPr>
                                  <w:t xml:space="preserve">People contact us for a variety of circumstances, and in every case our advisors aim to support the community and ensure the best possible outcome. </w:t>
                                </w:r>
                              </w:p>
                              <w:p w14:paraId="55C4A053" w14:textId="2E8A1A2C" w:rsidR="001450FE" w:rsidRPr="002F6312" w:rsidRDefault="001450FE" w:rsidP="001450FE">
                                <w:pPr>
                                  <w:rPr>
                                    <w:sz w:val="28"/>
                                    <w:szCs w:val="32"/>
                                  </w:rPr>
                                </w:pPr>
                                <w:r w:rsidRPr="002F6312">
                                  <w:rPr>
                                    <w:sz w:val="28"/>
                                    <w:szCs w:val="32"/>
                                  </w:rPr>
                                  <w:t xml:space="preserve">Last year, people contacted us using </w:t>
                                </w:r>
                                <w:r w:rsidR="002F6312" w:rsidRPr="002F6312">
                                  <w:rPr>
                                    <w:sz w:val="28"/>
                                    <w:szCs w:val="32"/>
                                  </w:rPr>
                                  <w:t>various method</w:t>
                                </w:r>
                                <w:r w:rsidR="002F6312">
                                  <w:rPr>
                                    <w:sz w:val="28"/>
                                    <w:szCs w:val="32"/>
                                  </w:rPr>
                                  <w:t>s</w:t>
                                </w:r>
                                <w:r w:rsidRPr="002F6312">
                                  <w:rPr>
                                    <w:sz w:val="28"/>
                                    <w:szCs w:val="32"/>
                                  </w:rPr>
                                  <w:t xml:space="preserve">. </w:t>
                                </w:r>
                              </w:p>
                            </w:txbxContent>
                          </v:textbox>
                          <w10:wrap type="square"/>
                        </v:shape>
                      </w:pict>
                    </mc:Fallback>
                  </mc:AlternateContent>
                </w:r>
                <w:r w:rsidR="001450FE">
                  <w:rPr>
                    <w:sz w:val="24"/>
                    <w:szCs w:val="28"/>
                  </w:rPr>
                  <w:t xml:space="preserve"> </w:t>
                </w:r>
              </w:p>
              <w:p w14:paraId="52628C0D" w14:textId="3F466D18" w:rsidR="001450FE" w:rsidRPr="00BE725F" w:rsidRDefault="001450FE" w:rsidP="00FB345F">
                <w:pPr>
                  <w:rPr>
                    <w:rFonts w:asciiTheme="majorHAnsi" w:hAnsiTheme="majorHAnsi"/>
                    <w:b/>
                    <w:bCs/>
                    <w:color w:val="333399"/>
                    <w:sz w:val="36"/>
                    <w:szCs w:val="40"/>
                  </w:rPr>
                </w:pPr>
              </w:p>
              <w:p w14:paraId="29A3AA49" w14:textId="77777777" w:rsidR="001450FE" w:rsidRDefault="001450FE" w:rsidP="00FB345F">
                <w:pPr>
                  <w:rPr>
                    <w:b/>
                    <w:bCs/>
                    <w:sz w:val="24"/>
                    <w:szCs w:val="28"/>
                  </w:rPr>
                </w:pPr>
              </w:p>
              <w:p w14:paraId="06C88B03" w14:textId="48742555" w:rsidR="001450FE" w:rsidRDefault="001450FE" w:rsidP="00FB345F"/>
              <w:p w14:paraId="23CF3332" w14:textId="2E724C4E" w:rsidR="00E60101" w:rsidRPr="00E60101" w:rsidRDefault="00053F00" w:rsidP="009322FD">
                <w:pPr>
                  <w:rPr>
                    <w:b/>
                    <w:bCs/>
                    <w:color w:val="333399"/>
                    <w:sz w:val="32"/>
                    <w:szCs w:val="36"/>
                  </w:rPr>
                </w:pPr>
                <w:r w:rsidRPr="00E60101">
                  <w:rPr>
                    <w:b/>
                    <w:bCs/>
                    <w:color w:val="333399"/>
                    <w:sz w:val="32"/>
                    <w:szCs w:val="36"/>
                  </w:rPr>
                  <w:t xml:space="preserve">The main ways </w:t>
                </w:r>
                <w:r w:rsidR="00E60101" w:rsidRPr="00E60101">
                  <w:rPr>
                    <w:b/>
                    <w:bCs/>
                    <w:color w:val="333399"/>
                    <w:sz w:val="32"/>
                    <w:szCs w:val="36"/>
                  </w:rPr>
                  <w:t>people accessed our services were:</w:t>
                </w:r>
                <w:r w:rsidR="00B02F59">
                  <w:rPr>
                    <w:b/>
                    <w:bCs/>
                    <w:color w:val="333399"/>
                    <w:sz w:val="32"/>
                    <w:szCs w:val="36"/>
                  </w:rPr>
                  <w:t xml:space="preserve"> </w:t>
                </w:r>
                <w:r w:rsidR="00F35B37">
                  <w:rPr>
                    <w:b/>
                    <w:bCs/>
                    <w:noProof/>
                    <w:color w:val="333399"/>
                    <w:sz w:val="32"/>
                    <w:szCs w:val="36"/>
                  </w:rPr>
                  <w:drawing>
                    <wp:anchor distT="0" distB="0" distL="114300" distR="114300" simplePos="0" relativeHeight="251714560" behindDoc="1" locked="0" layoutInCell="1" allowOverlap="1" wp14:anchorId="48BCB9A7" wp14:editId="3AE04ED5">
                      <wp:simplePos x="0" y="0"/>
                      <wp:positionH relativeFrom="column">
                        <wp:posOffset>3902075</wp:posOffset>
                      </wp:positionH>
                      <wp:positionV relativeFrom="page">
                        <wp:posOffset>5016500</wp:posOffset>
                      </wp:positionV>
                      <wp:extent cx="2626995" cy="3500755"/>
                      <wp:effectExtent l="190500" t="190500" r="192405" b="194945"/>
                      <wp:wrapNone/>
                      <wp:docPr id="318073930" name="Picture 14" descr="A group of people standing on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73930" name="Picture 14" descr="A group of people standing on a staircas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6995" cy="350075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7C9B3B13" w14:textId="59EA1770" w:rsidR="001450FE" w:rsidRDefault="000157D7" w:rsidP="00FB345F">
                <w:r>
                  <w:rPr>
                    <w:b/>
                    <w:bCs/>
                    <w:noProof/>
                    <w:color w:val="333399"/>
                    <w:sz w:val="32"/>
                    <w:szCs w:val="36"/>
                  </w:rPr>
                  <w:drawing>
                    <wp:anchor distT="0" distB="0" distL="114300" distR="114300" simplePos="0" relativeHeight="251683840" behindDoc="1" locked="0" layoutInCell="1" allowOverlap="1" wp14:anchorId="039E54F2" wp14:editId="4A31EE4E">
                      <wp:simplePos x="0" y="0"/>
                      <wp:positionH relativeFrom="column">
                        <wp:posOffset>311785</wp:posOffset>
                      </wp:positionH>
                      <wp:positionV relativeFrom="page">
                        <wp:posOffset>5022850</wp:posOffset>
                      </wp:positionV>
                      <wp:extent cx="1012190" cy="1012190"/>
                      <wp:effectExtent l="0" t="0" r="0" b="0"/>
                      <wp:wrapNone/>
                      <wp:docPr id="1659167502" name="Picture 5" descr="A black telephone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67502" name="Picture 5" descr="A black telephone symbol&#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12190" cy="1012190"/>
                              </a:xfrm>
                              <a:prstGeom prst="rect">
                                <a:avLst/>
                              </a:prstGeom>
                            </pic:spPr>
                          </pic:pic>
                        </a:graphicData>
                      </a:graphic>
                      <wp14:sizeRelH relativeFrom="margin">
                        <wp14:pctWidth>0</wp14:pctWidth>
                      </wp14:sizeRelH>
                      <wp14:sizeRelV relativeFrom="margin">
                        <wp14:pctHeight>0</wp14:pctHeight>
                      </wp14:sizeRelV>
                    </wp:anchor>
                  </w:drawing>
                </w:r>
              </w:p>
              <w:p w14:paraId="6A3635BF" w14:textId="0492100A" w:rsidR="001450FE" w:rsidRDefault="009322FD" w:rsidP="00FB345F">
                <w:r>
                  <w:rPr>
                    <w:noProof/>
                  </w:rPr>
                  <mc:AlternateContent>
                    <mc:Choice Requires="wps">
                      <w:drawing>
                        <wp:anchor distT="45720" distB="45720" distL="114300" distR="114300" simplePos="0" relativeHeight="251687936" behindDoc="1" locked="0" layoutInCell="1" allowOverlap="1" wp14:anchorId="0F920979" wp14:editId="326B8747">
                          <wp:simplePos x="0" y="0"/>
                          <wp:positionH relativeFrom="column">
                            <wp:posOffset>1749425</wp:posOffset>
                          </wp:positionH>
                          <wp:positionV relativeFrom="page">
                            <wp:posOffset>5166995</wp:posOffset>
                          </wp:positionV>
                          <wp:extent cx="1860550" cy="695960"/>
                          <wp:effectExtent l="0" t="0" r="25400" b="27940"/>
                          <wp:wrapNone/>
                          <wp:docPr id="1328588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695960"/>
                                  </a:xfrm>
                                  <a:prstGeom prst="rect">
                                    <a:avLst/>
                                  </a:prstGeom>
                                  <a:solidFill>
                                    <a:srgbClr val="FFFFFF"/>
                                  </a:solidFill>
                                  <a:ln w="9525">
                                    <a:solidFill>
                                      <a:schemeClr val="bg1"/>
                                    </a:solidFill>
                                    <a:miter lim="800000"/>
                                    <a:headEnd/>
                                    <a:tailEnd/>
                                  </a:ln>
                                </wps:spPr>
                                <wps:txbx>
                                  <w:txbxContent>
                                    <w:p w14:paraId="1396BD62" w14:textId="23F0D86C" w:rsidR="009322FD" w:rsidRDefault="000713DC" w:rsidP="00080DC8">
                                      <w:pPr>
                                        <w:spacing w:before="0" w:line="276" w:lineRule="auto"/>
                                        <w:rPr>
                                          <w:b/>
                                          <w:bCs/>
                                          <w:color w:val="333399"/>
                                          <w:sz w:val="40"/>
                                          <w:szCs w:val="40"/>
                                        </w:rPr>
                                      </w:pPr>
                                      <w:r>
                                        <w:rPr>
                                          <w:b/>
                                          <w:bCs/>
                                          <w:color w:val="333399"/>
                                          <w:sz w:val="40"/>
                                          <w:szCs w:val="40"/>
                                        </w:rPr>
                                        <w:t>70%</w:t>
                                      </w:r>
                                    </w:p>
                                    <w:p w14:paraId="6F7E75DF" w14:textId="03C2AE1E" w:rsidR="000713DC" w:rsidRPr="000713DC" w:rsidRDefault="000713DC" w:rsidP="00080DC8">
                                      <w:pPr>
                                        <w:spacing w:before="0" w:line="276" w:lineRule="auto"/>
                                        <w:rPr>
                                          <w:b/>
                                          <w:bCs/>
                                          <w:color w:val="333399"/>
                                          <w:sz w:val="28"/>
                                          <w:szCs w:val="28"/>
                                        </w:rPr>
                                      </w:pPr>
                                      <w:r w:rsidRPr="000713DC">
                                        <w:rPr>
                                          <w:b/>
                                          <w:bCs/>
                                          <w:color w:val="333399"/>
                                          <w:sz w:val="28"/>
                                          <w:szCs w:val="28"/>
                                        </w:rPr>
                                        <w:t>Telephone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20979" id="_x0000_s1033" type="#_x0000_t202" style="position:absolute;margin-left:137.75pt;margin-top:406.85pt;width:146.5pt;height:54.8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" strokecolor="white [3212]">
                          <v:textbox>
                            <w:txbxContent>
                              <w:p w14:paraId="1396BD62" w14:textId="23F0D86C" w:rsidR="009322FD" w:rsidRDefault="000713DC" w:rsidP="00080DC8">
                                <w:pPr>
                                  <w:spacing w:before="0" w:line="276" w:lineRule="auto"/>
                                  <w:rPr>
                                    <w:b/>
                                    <w:bCs/>
                                    <w:color w:val="333399"/>
                                    <w:sz w:val="40"/>
                                    <w:szCs w:val="40"/>
                                  </w:rPr>
                                </w:pPr>
                                <w:r>
                                  <w:rPr>
                                    <w:b/>
                                    <w:bCs/>
                                    <w:color w:val="333399"/>
                                    <w:sz w:val="40"/>
                                    <w:szCs w:val="40"/>
                                  </w:rPr>
                                  <w:t>70%</w:t>
                                </w:r>
                              </w:p>
                              <w:p w14:paraId="6F7E75DF" w14:textId="03C2AE1E" w:rsidR="000713DC" w:rsidRPr="000713DC" w:rsidRDefault="000713DC" w:rsidP="00080DC8">
                                <w:pPr>
                                  <w:spacing w:before="0" w:line="276" w:lineRule="auto"/>
                                  <w:rPr>
                                    <w:b/>
                                    <w:bCs/>
                                    <w:color w:val="333399"/>
                                    <w:sz w:val="28"/>
                                    <w:szCs w:val="28"/>
                                  </w:rPr>
                                </w:pPr>
                                <w:r w:rsidRPr="000713DC">
                                  <w:rPr>
                                    <w:b/>
                                    <w:bCs/>
                                    <w:color w:val="333399"/>
                                    <w:sz w:val="28"/>
                                    <w:szCs w:val="28"/>
                                  </w:rPr>
                                  <w:t>Telephone</w:t>
                                </w:r>
                              </w:p>
                            </w:txbxContent>
                          </v:textbox>
                          <w10:wrap anchory="page"/>
                        </v:shape>
                      </w:pict>
                    </mc:Fallback>
                  </mc:AlternateContent>
                </w:r>
              </w:p>
              <w:p w14:paraId="3CB8C551" w14:textId="36AD426C" w:rsidR="001450FE" w:rsidRDefault="009322FD" w:rsidP="009322FD">
                <w:pPr>
                  <w:tabs>
                    <w:tab w:val="left" w:pos="4480"/>
                  </w:tabs>
                </w:pPr>
                <w:r>
                  <w:tab/>
                </w:r>
              </w:p>
            </w:sdtContent>
          </w:sdt>
        </w:tc>
      </w:tr>
    </w:tbl>
    <w:p w14:paraId="261E9B93" w14:textId="1523C1AA" w:rsidR="006E742F" w:rsidRDefault="00F210DA" w:rsidP="00B97E24">
      <w:pPr>
        <w:pStyle w:val="ObjectAnchor"/>
      </w:pPr>
      <w:r>
        <mc:AlternateContent>
          <mc:Choice Requires="wps">
            <w:drawing>
              <wp:anchor distT="45720" distB="45720" distL="114300" distR="114300" simplePos="0" relativeHeight="251689984" behindDoc="1" locked="0" layoutInCell="1" allowOverlap="1" wp14:anchorId="6DF0B5F4" wp14:editId="03B9DBB0">
                <wp:simplePos x="0" y="0"/>
                <wp:positionH relativeFrom="column">
                  <wp:posOffset>1772285</wp:posOffset>
                </wp:positionH>
                <wp:positionV relativeFrom="page">
                  <wp:posOffset>7090410</wp:posOffset>
                </wp:positionV>
                <wp:extent cx="1940560" cy="665480"/>
                <wp:effectExtent l="0" t="0" r="21590" b="20320"/>
                <wp:wrapNone/>
                <wp:docPr id="1433193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560" cy="665480"/>
                        </a:xfrm>
                        <a:prstGeom prst="rect">
                          <a:avLst/>
                        </a:prstGeom>
                        <a:solidFill>
                          <a:srgbClr val="FFFFFF"/>
                        </a:solidFill>
                        <a:ln w="9525">
                          <a:solidFill>
                            <a:schemeClr val="bg1"/>
                          </a:solidFill>
                          <a:miter lim="800000"/>
                          <a:headEnd/>
                          <a:tailEnd/>
                        </a:ln>
                      </wps:spPr>
                      <wps:txbx>
                        <w:txbxContent>
                          <w:p w14:paraId="15B4EAF1" w14:textId="5B1D0EE2" w:rsidR="00692714" w:rsidRPr="00C6091A" w:rsidRDefault="005234D5" w:rsidP="00010117">
                            <w:pPr>
                              <w:spacing w:before="0"/>
                              <w:rPr>
                                <w:b/>
                                <w:bCs/>
                                <w:color w:val="333399"/>
                                <w:sz w:val="40"/>
                                <w:szCs w:val="44"/>
                              </w:rPr>
                            </w:pPr>
                            <w:r w:rsidRPr="00C6091A">
                              <w:rPr>
                                <w:b/>
                                <w:bCs/>
                                <w:color w:val="333399"/>
                                <w:sz w:val="40"/>
                                <w:szCs w:val="44"/>
                              </w:rPr>
                              <w:t>1</w:t>
                            </w:r>
                            <w:r w:rsidR="009322FD">
                              <w:rPr>
                                <w:b/>
                                <w:bCs/>
                                <w:color w:val="333399"/>
                                <w:sz w:val="40"/>
                                <w:szCs w:val="44"/>
                              </w:rPr>
                              <w:t>8</w:t>
                            </w:r>
                            <w:r w:rsidRPr="00C6091A">
                              <w:rPr>
                                <w:b/>
                                <w:bCs/>
                                <w:color w:val="333399"/>
                                <w:sz w:val="40"/>
                                <w:szCs w:val="44"/>
                              </w:rPr>
                              <w:t xml:space="preserve">% </w:t>
                            </w:r>
                          </w:p>
                          <w:p w14:paraId="1357E77F" w14:textId="2A73A969" w:rsidR="005234D5" w:rsidRPr="00C6091A" w:rsidRDefault="00C6091A" w:rsidP="00010117">
                            <w:pPr>
                              <w:spacing w:before="0"/>
                              <w:rPr>
                                <w:b/>
                                <w:bCs/>
                                <w:color w:val="333399"/>
                                <w:sz w:val="28"/>
                                <w:szCs w:val="32"/>
                              </w:rPr>
                            </w:pPr>
                            <w:r w:rsidRPr="00C6091A">
                              <w:rPr>
                                <w:b/>
                                <w:bCs/>
                                <w:color w:val="333399"/>
                                <w:sz w:val="28"/>
                                <w:szCs w:val="32"/>
                              </w:rPr>
                              <w:t>Face-to-face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F0B5F4" id="_x0000_s1034" type="#_x0000_t202" style="position:absolute;margin-left:139.55pt;margin-top:558.3pt;width:152.8pt;height:52.4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" strokecolor="white [3212]">
                <v:textbox style="mso-fit-shape-to-text:t">
                  <w:txbxContent>
                    <w:p w14:paraId="15B4EAF1" w14:textId="5B1D0EE2" w:rsidR="00692714" w:rsidRPr="00C6091A" w:rsidRDefault="005234D5" w:rsidP="00010117">
                      <w:pPr>
                        <w:spacing w:before="0"/>
                        <w:rPr>
                          <w:b/>
                          <w:bCs/>
                          <w:color w:val="333399"/>
                          <w:sz w:val="40"/>
                          <w:szCs w:val="44"/>
                        </w:rPr>
                      </w:pPr>
                      <w:r w:rsidRPr="00C6091A">
                        <w:rPr>
                          <w:b/>
                          <w:bCs/>
                          <w:color w:val="333399"/>
                          <w:sz w:val="40"/>
                          <w:szCs w:val="44"/>
                        </w:rPr>
                        <w:t>1</w:t>
                      </w:r>
                      <w:r w:rsidR="009322FD">
                        <w:rPr>
                          <w:b/>
                          <w:bCs/>
                          <w:color w:val="333399"/>
                          <w:sz w:val="40"/>
                          <w:szCs w:val="44"/>
                        </w:rPr>
                        <w:t>8</w:t>
                      </w:r>
                      <w:r w:rsidRPr="00C6091A">
                        <w:rPr>
                          <w:b/>
                          <w:bCs/>
                          <w:color w:val="333399"/>
                          <w:sz w:val="40"/>
                          <w:szCs w:val="44"/>
                        </w:rPr>
                        <w:t xml:space="preserve">% </w:t>
                      </w:r>
                    </w:p>
                    <w:p w14:paraId="1357E77F" w14:textId="2A73A969" w:rsidR="005234D5" w:rsidRPr="00C6091A" w:rsidRDefault="00C6091A" w:rsidP="00010117">
                      <w:pPr>
                        <w:spacing w:before="0"/>
                        <w:rPr>
                          <w:b/>
                          <w:bCs/>
                          <w:color w:val="333399"/>
                          <w:sz w:val="28"/>
                          <w:szCs w:val="32"/>
                        </w:rPr>
                      </w:pPr>
                      <w:r w:rsidRPr="00C6091A">
                        <w:rPr>
                          <w:b/>
                          <w:bCs/>
                          <w:color w:val="333399"/>
                          <w:sz w:val="28"/>
                          <w:szCs w:val="32"/>
                        </w:rPr>
                        <w:t>Face-to-face</w:t>
                      </w:r>
                    </w:p>
                  </w:txbxContent>
                </v:textbox>
                <w10:wrap anchory="page"/>
              </v:shape>
            </w:pict>
          </mc:Fallback>
        </mc:AlternateContent>
      </w:r>
      <w:r w:rsidR="00B41A72">
        <w:drawing>
          <wp:anchor distT="0" distB="0" distL="114300" distR="114300" simplePos="0" relativeHeight="251685888" behindDoc="1" locked="0" layoutInCell="1" allowOverlap="1" wp14:anchorId="47D35940" wp14:editId="794ACD41">
            <wp:simplePos x="0" y="0"/>
            <wp:positionH relativeFrom="column">
              <wp:posOffset>444500</wp:posOffset>
            </wp:positionH>
            <wp:positionV relativeFrom="page">
              <wp:posOffset>8369300</wp:posOffset>
            </wp:positionV>
            <wp:extent cx="1139825" cy="971550"/>
            <wp:effectExtent l="0" t="0" r="3175" b="0"/>
            <wp:wrapNone/>
            <wp:docPr id="1935204311" name="Picture 10" descr="A black and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04311" name="Picture 10" descr="A black and white envelope&#10;&#10;AI-generated content may be incorrect."/>
                    <pic:cNvPicPr/>
                  </pic:nvPicPr>
                  <pic:blipFill rotWithShape="1">
                    <a:blip r:embed="rId19">
                      <a:extLst>
                        <a:ext uri="{28A0092B-C50C-407E-A947-70E740481C1C}">
                          <a14:useLocalDpi xmlns:a14="http://schemas.microsoft.com/office/drawing/2010/main" val="0"/>
                        </a:ext>
                      </a:extLst>
                    </a:blip>
                    <a:srcRect l="7587" t="9658" r="3434" b="14470"/>
                    <a:stretch>
                      <a:fillRect/>
                    </a:stretch>
                  </pic:blipFill>
                  <pic:spPr bwMode="auto">
                    <a:xfrm>
                      <a:off x="0" y="0"/>
                      <a:ext cx="1139825"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1B90">
        <w:drawing>
          <wp:anchor distT="0" distB="0" distL="114300" distR="114300" simplePos="0" relativeHeight="251684864" behindDoc="1" locked="0" layoutInCell="1" allowOverlap="1" wp14:anchorId="78111B1A" wp14:editId="58266891">
            <wp:simplePos x="0" y="0"/>
            <wp:positionH relativeFrom="column">
              <wp:posOffset>384810</wp:posOffset>
            </wp:positionH>
            <wp:positionV relativeFrom="page">
              <wp:posOffset>6913880</wp:posOffset>
            </wp:positionV>
            <wp:extent cx="1158875" cy="1158875"/>
            <wp:effectExtent l="0" t="0" r="3175" b="3175"/>
            <wp:wrapNone/>
            <wp:docPr id="1617981620" name="Picture 9" descr="A black and white line drawing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81620" name="Picture 9" descr="A black and white line drawing of a person&#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158875" cy="1158875"/>
                    </a:xfrm>
                    <a:prstGeom prst="rect">
                      <a:avLst/>
                    </a:prstGeom>
                  </pic:spPr>
                </pic:pic>
              </a:graphicData>
            </a:graphic>
            <wp14:sizeRelH relativeFrom="margin">
              <wp14:pctWidth>0</wp14:pctWidth>
            </wp14:sizeRelH>
            <wp14:sizeRelV relativeFrom="margin">
              <wp14:pctHeight>0</wp14:pctHeight>
            </wp14:sizeRelV>
          </wp:anchor>
        </w:drawing>
      </w:r>
    </w:p>
    <w:p w14:paraId="56EB2CC2" w14:textId="77777777" w:rsidR="003D4216" w:rsidRPr="003D4216" w:rsidRDefault="003D4216" w:rsidP="003D4216"/>
    <w:p w14:paraId="68C18BF4" w14:textId="77777777" w:rsidR="003D4216" w:rsidRDefault="003D4216" w:rsidP="003D4216">
      <w:pPr>
        <w:rPr>
          <w:rFonts w:ascii="AvenirNext LT Pro Light"/>
          <w:noProof/>
          <w:sz w:val="10"/>
        </w:rPr>
      </w:pPr>
    </w:p>
    <w:p w14:paraId="39ED8351" w14:textId="17C949C9" w:rsidR="00FD01A8" w:rsidRDefault="000713DC" w:rsidP="00FD01A8">
      <w:pPr>
        <w:rPr>
          <w:rFonts w:ascii="AvenirNext LT Pro Light"/>
          <w:noProof/>
          <w:sz w:val="10"/>
        </w:rPr>
      </w:pPr>
      <w:r>
        <mc:AlternateContent>
          <mc:Choice Requires="wps">
            <w:drawing>
              <wp:anchor distT="45720" distB="45720" distL="114300" distR="114300" simplePos="0" relativeHeight="251692032" behindDoc="1" locked="0" layoutInCell="1" allowOverlap="1" wp14:anchorId="7C01BA1D" wp14:editId="30CA1BDB">
                <wp:simplePos x="0" y="0"/>
                <wp:positionH relativeFrom="column">
                  <wp:posOffset>1835150</wp:posOffset>
                </wp:positionH>
                <wp:positionV relativeFrom="page">
                  <wp:posOffset>8534400</wp:posOffset>
                </wp:positionV>
                <wp:extent cx="1390650" cy="665480"/>
                <wp:effectExtent l="0" t="0" r="19050" b="20320"/>
                <wp:wrapNone/>
                <wp:docPr id="1087722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65480"/>
                        </a:xfrm>
                        <a:prstGeom prst="rect">
                          <a:avLst/>
                        </a:prstGeom>
                        <a:solidFill>
                          <a:srgbClr val="FFFFFF"/>
                        </a:solidFill>
                        <a:ln w="9525">
                          <a:solidFill>
                            <a:sysClr val="window" lastClr="FFFFFF"/>
                          </a:solidFill>
                          <a:miter lim="800000"/>
                          <a:headEnd/>
                          <a:tailEnd/>
                        </a:ln>
                      </wps:spPr>
                      <wps:txbx>
                        <w:txbxContent>
                          <w:p w14:paraId="2A1D8169" w14:textId="4A715F88" w:rsidR="00010117" w:rsidRPr="00C6091A" w:rsidRDefault="000713DC" w:rsidP="00010117">
                            <w:pPr>
                              <w:spacing w:before="0"/>
                              <w:rPr>
                                <w:b/>
                                <w:bCs/>
                                <w:color w:val="333399"/>
                                <w:sz w:val="40"/>
                                <w:szCs w:val="44"/>
                              </w:rPr>
                            </w:pPr>
                            <w:r>
                              <w:rPr>
                                <w:b/>
                                <w:bCs/>
                                <w:color w:val="333399"/>
                                <w:sz w:val="40"/>
                                <w:szCs w:val="44"/>
                              </w:rPr>
                              <w:t>12</w:t>
                            </w:r>
                            <w:r w:rsidR="005216FE">
                              <w:rPr>
                                <w:b/>
                                <w:bCs/>
                                <w:color w:val="333399"/>
                                <w:sz w:val="40"/>
                                <w:szCs w:val="44"/>
                              </w:rPr>
                              <w:t>%</w:t>
                            </w:r>
                          </w:p>
                          <w:p w14:paraId="48FA72D5" w14:textId="169E56F3" w:rsidR="00010117" w:rsidRPr="00C6091A" w:rsidRDefault="005216FE" w:rsidP="00010117">
                            <w:pPr>
                              <w:spacing w:before="0"/>
                              <w:rPr>
                                <w:b/>
                                <w:bCs/>
                                <w:color w:val="333399"/>
                                <w:sz w:val="28"/>
                                <w:szCs w:val="32"/>
                              </w:rPr>
                            </w:pPr>
                            <w:r>
                              <w:rPr>
                                <w:b/>
                                <w:bCs/>
                                <w:color w:val="333399"/>
                                <w:sz w:val="28"/>
                                <w:szCs w:val="32"/>
                              </w:rPr>
                              <w:t>Email</w:t>
                            </w:r>
                            <w:r w:rsidR="000713DC">
                              <w:rPr>
                                <w:b/>
                                <w:bCs/>
                                <w:color w:val="333399"/>
                                <w:sz w:val="28"/>
                                <w:szCs w:val="32"/>
                              </w:rPr>
                              <w:t>/Letter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01BA1D" id="_x0000_s1035" type="#_x0000_t202" style="position:absolute;margin-left:144.5pt;margin-top:672pt;width:109.5pt;height:52.4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" strokecolor="window">
                <v:textbox style="mso-fit-shape-to-text:t">
                  <w:txbxContent>
                    <w:p w14:paraId="2A1D8169" w14:textId="4A715F88" w:rsidR="00010117" w:rsidRPr="00C6091A" w:rsidRDefault="000713DC" w:rsidP="00010117">
                      <w:pPr>
                        <w:spacing w:before="0"/>
                        <w:rPr>
                          <w:b/>
                          <w:bCs/>
                          <w:color w:val="333399"/>
                          <w:sz w:val="40"/>
                          <w:szCs w:val="44"/>
                        </w:rPr>
                      </w:pPr>
                      <w:r>
                        <w:rPr>
                          <w:b/>
                          <w:bCs/>
                          <w:color w:val="333399"/>
                          <w:sz w:val="40"/>
                          <w:szCs w:val="44"/>
                        </w:rPr>
                        <w:t>12</w:t>
                      </w:r>
                      <w:r w:rsidR="005216FE">
                        <w:rPr>
                          <w:b/>
                          <w:bCs/>
                          <w:color w:val="333399"/>
                          <w:sz w:val="40"/>
                          <w:szCs w:val="44"/>
                        </w:rPr>
                        <w:t>%</w:t>
                      </w:r>
                    </w:p>
                    <w:p w14:paraId="48FA72D5" w14:textId="169E56F3" w:rsidR="00010117" w:rsidRPr="00C6091A" w:rsidRDefault="005216FE" w:rsidP="00010117">
                      <w:pPr>
                        <w:spacing w:before="0"/>
                        <w:rPr>
                          <w:b/>
                          <w:bCs/>
                          <w:color w:val="333399"/>
                          <w:sz w:val="28"/>
                          <w:szCs w:val="32"/>
                        </w:rPr>
                      </w:pPr>
                      <w:r>
                        <w:rPr>
                          <w:b/>
                          <w:bCs/>
                          <w:color w:val="333399"/>
                          <w:sz w:val="28"/>
                          <w:szCs w:val="32"/>
                        </w:rPr>
                        <w:t>Email</w:t>
                      </w:r>
                      <w:r w:rsidR="000713DC">
                        <w:rPr>
                          <w:b/>
                          <w:bCs/>
                          <w:color w:val="333399"/>
                          <w:sz w:val="28"/>
                          <w:szCs w:val="32"/>
                        </w:rPr>
                        <w:t>/Letter</w:t>
                      </w:r>
                    </w:p>
                  </w:txbxContent>
                </v:textbox>
                <w10:wrap anchory="page"/>
              </v:shape>
            </w:pict>
          </mc:Fallback>
        </mc:AlternateContent>
      </w:r>
    </w:p>
    <w:p w14:paraId="2B9EBA3D" w14:textId="77777777" w:rsidR="00C339F9" w:rsidRDefault="00C339F9" w:rsidP="00FD01A8">
      <w:pPr>
        <w:rPr>
          <w:rFonts w:ascii="AvenirNext LT Pro Light"/>
          <w:sz w:val="10"/>
        </w:rPr>
        <w:sectPr w:rsidR="00C339F9" w:rsidSect="00E17FFE">
          <w:pgSz w:w="12240" w:h="15840"/>
          <w:pgMar w:top="720" w:right="720" w:bottom="720" w:left="720" w:header="720" w:footer="288" w:gutter="0"/>
          <w:cols w:space="720"/>
          <w:titlePg/>
          <w:docGrid w:linePitch="360"/>
        </w:sectPr>
      </w:pPr>
    </w:p>
    <w:p w14:paraId="37E3A94B" w14:textId="77777777" w:rsidR="00FD01A8" w:rsidRPr="00FD01A8" w:rsidRDefault="00FD01A8" w:rsidP="00C339F9">
      <w:pPr>
        <w:rPr>
          <w:rFonts w:ascii="AvenirNext LT Pro Light"/>
          <w:sz w:val="10"/>
        </w:rPr>
      </w:pPr>
    </w:p>
    <w:p w14:paraId="02D74065" w14:textId="2E4783DD" w:rsidR="007136BC" w:rsidRPr="003152B3" w:rsidRDefault="00361683" w:rsidP="00904D4B">
      <w:pPr>
        <w:pStyle w:val="ObjectAnchor"/>
        <w:spacing w:line="240" w:lineRule="auto"/>
        <w:rPr>
          <w:rFonts w:ascii="Century Gothic"/>
          <w:b/>
          <w:sz w:val="32"/>
          <w:szCs w:val="24"/>
        </w:rPr>
      </w:pPr>
      <w:sdt>
        <w:sdtPr>
          <w:rPr>
            <w:rFonts w:ascii="Century Gothic"/>
            <w:b/>
            <w:sz w:val="28"/>
          </w:rPr>
          <w:id w:val="680087928"/>
          <w:placeholder>
            <w:docPart w:val="60F4A802156146F58DD1A5E8CFFD1726"/>
          </w:placeholder>
          <w15:appearance w15:val="hidden"/>
        </w:sdtPr>
        <w:sdtEndPr/>
        <w:sdtContent>
          <w:r w:rsidR="00237A00" w:rsidRPr="00002BBB">
            <w:rPr>
              <w:sz w:val="28"/>
              <w:szCs w:val="32"/>
            </w:rPr>
            <mc:AlternateContent>
              <mc:Choice Requires="wps">
                <w:drawing>
                  <wp:anchor distT="45720" distB="45720" distL="114300" distR="114300" simplePos="0" relativeHeight="251708416" behindDoc="0" locked="0" layoutInCell="1" allowOverlap="1" wp14:anchorId="66691040" wp14:editId="78BDF58C">
                    <wp:simplePos x="0" y="0"/>
                    <wp:positionH relativeFrom="margin">
                      <wp:align>center</wp:align>
                    </wp:positionH>
                    <wp:positionV relativeFrom="paragraph">
                      <wp:posOffset>8479155</wp:posOffset>
                    </wp:positionV>
                    <wp:extent cx="6359525" cy="636270"/>
                    <wp:effectExtent l="0" t="0" r="22225" b="11430"/>
                    <wp:wrapSquare wrapText="bothSides"/>
                    <wp:docPr id="780153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636270"/>
                            </a:xfrm>
                            <a:prstGeom prst="rect">
                              <a:avLst/>
                            </a:prstGeom>
                            <a:solidFill>
                              <a:srgbClr val="6699FF">
                                <a:alpha val="30980"/>
                              </a:srgbClr>
                            </a:solidFill>
                            <a:ln w="19050">
                              <a:solidFill>
                                <a:schemeClr val="tx1"/>
                              </a:solidFill>
                              <a:miter lim="800000"/>
                              <a:headEnd/>
                              <a:tailEnd/>
                            </a:ln>
                          </wps:spPr>
                          <wps:txbx>
                            <w:txbxContent>
                              <w:p w14:paraId="586B86AF" w14:textId="5DA54D96" w:rsidR="00002BBB" w:rsidRPr="004822B3" w:rsidRDefault="007A4A28" w:rsidP="0097432F">
                                <w:pPr>
                                  <w:jc w:val="center"/>
                                  <w:rPr>
                                    <w:rFonts w:asciiTheme="majorHAnsi" w:hAnsiTheme="majorHAnsi"/>
                                    <w:b/>
                                    <w:bCs/>
                                    <w:i/>
                                    <w:iCs/>
                                    <w:color w:val="333399"/>
                                    <w:sz w:val="40"/>
                                    <w:szCs w:val="44"/>
                                  </w:rPr>
                                </w:pPr>
                                <w:r w:rsidRPr="0097432F">
                                  <w:rPr>
                                    <w:rFonts w:asciiTheme="majorHAnsi" w:hAnsiTheme="majorHAnsi"/>
                                    <w:b/>
                                    <w:bCs/>
                                    <w:i/>
                                    <w:iCs/>
                                    <w:color w:val="333399"/>
                                    <w:sz w:val="36"/>
                                    <w:szCs w:val="40"/>
                                  </w:rPr>
                                  <w:t xml:space="preserve">Giving </w:t>
                                </w:r>
                                <w:r w:rsidR="00002BBB" w:rsidRPr="0097432F">
                                  <w:rPr>
                                    <w:rFonts w:asciiTheme="majorHAnsi" w:hAnsiTheme="majorHAnsi"/>
                                    <w:b/>
                                    <w:bCs/>
                                    <w:i/>
                                    <w:iCs/>
                                    <w:color w:val="333399"/>
                                    <w:sz w:val="36"/>
                                    <w:szCs w:val="40"/>
                                  </w:rPr>
                                  <w:t>you the power to deal with your problems</w:t>
                                </w:r>
                                <w:r w:rsidR="00002BBB" w:rsidRPr="004822B3">
                                  <w:rPr>
                                    <w:rFonts w:asciiTheme="majorHAnsi" w:hAnsiTheme="majorHAnsi"/>
                                    <w:b/>
                                    <w:bCs/>
                                    <w:i/>
                                    <w:iCs/>
                                    <w:color w:val="333399"/>
                                    <w:sz w:val="40"/>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6691040" id="_x0000_s1036" type="#_x0000_t202" style="position:absolute;margin-left:0;margin-top:667.65pt;width:500.75pt;height:50.1pt;z-index:251708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" fillcolor="#69f" strokecolor="black [3213]" strokeweight="1.5pt">
                    <v:fill opacity="20303f"/>
                    <v:textbox>
                      <w:txbxContent>
                        <w:p w14:paraId="586B86AF" w14:textId="5DA54D96" w:rsidR="00002BBB" w:rsidRPr="004822B3" w:rsidRDefault="007A4A28" w:rsidP="0097432F">
                          <w:pPr>
                            <w:jc w:val="center"/>
                            <w:rPr>
                              <w:rFonts w:asciiTheme="majorHAnsi" w:hAnsiTheme="majorHAnsi"/>
                              <w:b/>
                              <w:bCs/>
                              <w:i/>
                              <w:iCs/>
                              <w:color w:val="333399"/>
                              <w:sz w:val="40"/>
                              <w:szCs w:val="44"/>
                            </w:rPr>
                          </w:pPr>
                          <w:r w:rsidRPr="0097432F">
                            <w:rPr>
                              <w:rFonts w:asciiTheme="majorHAnsi" w:hAnsiTheme="majorHAnsi"/>
                              <w:b/>
                              <w:bCs/>
                              <w:i/>
                              <w:iCs/>
                              <w:color w:val="333399"/>
                              <w:sz w:val="36"/>
                              <w:szCs w:val="40"/>
                            </w:rPr>
                            <w:t xml:space="preserve">Giving </w:t>
                          </w:r>
                          <w:r w:rsidR="00002BBB" w:rsidRPr="0097432F">
                            <w:rPr>
                              <w:rFonts w:asciiTheme="majorHAnsi" w:hAnsiTheme="majorHAnsi"/>
                              <w:b/>
                              <w:bCs/>
                              <w:i/>
                              <w:iCs/>
                              <w:color w:val="333399"/>
                              <w:sz w:val="36"/>
                              <w:szCs w:val="40"/>
                            </w:rPr>
                            <w:t>you the power to deal with your problems</w:t>
                          </w:r>
                          <w:r w:rsidR="00002BBB" w:rsidRPr="004822B3">
                            <w:rPr>
                              <w:rFonts w:asciiTheme="majorHAnsi" w:hAnsiTheme="majorHAnsi"/>
                              <w:b/>
                              <w:bCs/>
                              <w:i/>
                              <w:iCs/>
                              <w:color w:val="333399"/>
                              <w:sz w:val="40"/>
                              <w:szCs w:val="44"/>
                            </w:rPr>
                            <w:t>.</w:t>
                          </w:r>
                        </w:p>
                      </w:txbxContent>
                    </v:textbox>
                    <w10:wrap type="square" anchorx="margin"/>
                  </v:shape>
                </w:pict>
              </mc:Fallback>
            </mc:AlternateContent>
          </w:r>
        </w:sdtContent>
      </w:sdt>
      <w:r w:rsidR="007136BC" w:rsidRPr="003152B3">
        <w:rPr>
          <w:rFonts w:asciiTheme="majorHAnsi" w:hAnsiTheme="majorHAnsi"/>
          <w:b/>
          <w:bCs/>
          <w:color w:val="333399"/>
          <w:sz w:val="96"/>
          <w:szCs w:val="144"/>
        </w:rPr>
        <w:t xml:space="preserve">How to get in touch </w:t>
      </w:r>
    </w:p>
    <w:sdt>
      <w:sdtPr>
        <w:id w:val="-867210815"/>
        <w:placeholder>
          <w:docPart w:val="AD48DD25B89645E9912053AA44838622"/>
        </w:placeholder>
        <w15:appearance w15:val="hidden"/>
      </w:sdtPr>
      <w:sdtEndPr/>
      <w:sdtContent>
        <w:p w14:paraId="16CE12CC" w14:textId="1FEE2D5E" w:rsidR="007136BC" w:rsidRDefault="007136BC" w:rsidP="00844BA1">
          <w:pPr>
            <w:rPr>
              <w:b/>
              <w:bCs/>
              <w:i/>
              <w:iCs/>
              <w:color w:val="333399"/>
              <w:sz w:val="28"/>
              <w:szCs w:val="32"/>
            </w:rPr>
          </w:pPr>
          <w:r w:rsidRPr="002C7238">
            <w:rPr>
              <w:b/>
              <w:bCs/>
              <w:i/>
              <w:iCs/>
              <w:color w:val="333399"/>
              <w:sz w:val="28"/>
              <w:szCs w:val="32"/>
            </w:rPr>
            <w:t>Caithness Citizens Advice Bureau is here to help</w:t>
          </w:r>
          <w:r w:rsidR="00361683">
            <w:rPr>
              <w:b/>
              <w:bCs/>
              <w:i/>
              <w:iCs/>
              <w:color w:val="333399"/>
              <w:sz w:val="28"/>
              <w:szCs w:val="32"/>
            </w:rPr>
            <w:t>.</w:t>
          </w:r>
        </w:p>
        <w:p w14:paraId="3AEB7A85" w14:textId="6C68B95C" w:rsidR="007136BC" w:rsidRDefault="007136BC" w:rsidP="00844BA1">
          <w:pPr>
            <w:rPr>
              <w:b/>
              <w:bCs/>
              <w:sz w:val="28"/>
              <w:szCs w:val="32"/>
            </w:rPr>
          </w:pPr>
        </w:p>
        <w:p w14:paraId="7AB3E71D" w14:textId="6CD9ED47" w:rsidR="007136BC" w:rsidRDefault="006E2849" w:rsidP="00844BA1">
          <w:pPr>
            <w:rPr>
              <w:b/>
              <w:bCs/>
              <w:sz w:val="28"/>
              <w:szCs w:val="32"/>
            </w:rPr>
          </w:pPr>
          <w:r>
            <w:rPr>
              <w:b/>
              <w:bCs/>
              <w:noProof/>
              <w:sz w:val="28"/>
              <w:szCs w:val="32"/>
            </w:rPr>
            <w:drawing>
              <wp:anchor distT="0" distB="0" distL="114300" distR="114300" simplePos="0" relativeHeight="251716608" behindDoc="0" locked="0" layoutInCell="1" allowOverlap="1" wp14:anchorId="2CC5AF7B" wp14:editId="7D1B1682">
                <wp:simplePos x="0" y="0"/>
                <wp:positionH relativeFrom="column">
                  <wp:posOffset>395605</wp:posOffset>
                </wp:positionH>
                <wp:positionV relativeFrom="page">
                  <wp:posOffset>2482850</wp:posOffset>
                </wp:positionV>
                <wp:extent cx="727075" cy="727075"/>
                <wp:effectExtent l="0" t="0" r="0" b="0"/>
                <wp:wrapSquare wrapText="bothSides"/>
                <wp:docPr id="1223203087" name="Picture 10" descr="A black telephone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03087" name="Picture 10" descr="A black telephone symbol&#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14:sizeRelH relativeFrom="margin">
                  <wp14:pctWidth>0</wp14:pctWidth>
                </wp14:sizeRelH>
                <wp14:sizeRelV relativeFrom="margin">
                  <wp14:pctHeight>0</wp14:pctHeight>
                </wp14:sizeRelV>
              </wp:anchor>
            </w:drawing>
          </w:r>
        </w:p>
        <w:p w14:paraId="62B62D8F" w14:textId="4A77B14E" w:rsidR="007136BC" w:rsidRDefault="007136BC" w:rsidP="00844BA1">
          <w:pPr>
            <w:rPr>
              <w:b/>
              <w:bCs/>
              <w:sz w:val="36"/>
              <w:szCs w:val="40"/>
            </w:rPr>
          </w:pPr>
          <w:r w:rsidRPr="004B4365">
            <w:rPr>
              <w:b/>
              <w:bCs/>
              <w:sz w:val="36"/>
              <w:szCs w:val="40"/>
            </w:rPr>
            <w:t xml:space="preserve">Call us         </w:t>
          </w:r>
          <w:r w:rsidRPr="00090C29">
            <w:rPr>
              <w:b/>
              <w:bCs/>
              <w:sz w:val="32"/>
              <w:szCs w:val="36"/>
            </w:rPr>
            <w:t>01847 894243</w:t>
          </w:r>
        </w:p>
        <w:p w14:paraId="01FEA1B1" w14:textId="1F416B3F" w:rsidR="007136BC" w:rsidRDefault="006E2849" w:rsidP="00844BA1">
          <w:pPr>
            <w:rPr>
              <w:b/>
              <w:bCs/>
              <w:sz w:val="36"/>
              <w:szCs w:val="40"/>
            </w:rPr>
          </w:pPr>
          <w:r>
            <w:rPr>
              <w:b/>
              <w:bCs/>
              <w:noProof/>
              <w:sz w:val="36"/>
              <w:szCs w:val="40"/>
            </w:rPr>
            <w:drawing>
              <wp:anchor distT="0" distB="0" distL="114300" distR="114300" simplePos="0" relativeHeight="251717632" behindDoc="0" locked="0" layoutInCell="1" allowOverlap="1" wp14:anchorId="26F07ADC" wp14:editId="3762B8F6">
                <wp:simplePos x="0" y="0"/>
                <wp:positionH relativeFrom="column">
                  <wp:posOffset>419735</wp:posOffset>
                </wp:positionH>
                <wp:positionV relativeFrom="page">
                  <wp:posOffset>3647440</wp:posOffset>
                </wp:positionV>
                <wp:extent cx="741045" cy="654050"/>
                <wp:effectExtent l="0" t="0" r="1905" b="0"/>
                <wp:wrapSquare wrapText="bothSides"/>
                <wp:docPr id="984535451" name="Picture 11" descr="A black and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35451" name="Picture 11" descr="A black and white envelope&#10;&#10;AI-generated content may be incorrect."/>
                        <pic:cNvPicPr/>
                      </pic:nvPicPr>
                      <pic:blipFill rotWithShape="1">
                        <a:blip r:embed="rId19">
                          <a:extLst>
                            <a:ext uri="{28A0092B-C50C-407E-A947-70E740481C1C}">
                              <a14:useLocalDpi xmlns:a14="http://schemas.microsoft.com/office/drawing/2010/main" val="0"/>
                            </a:ext>
                          </a:extLst>
                        </a:blip>
                        <a:srcRect l="13246" t="17228" r="13246" b="17881"/>
                        <a:stretch>
                          <a:fillRect/>
                        </a:stretch>
                      </pic:blipFill>
                      <pic:spPr bwMode="auto">
                        <a:xfrm>
                          <a:off x="0" y="0"/>
                          <a:ext cx="741045"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DB581" w14:textId="1F0BB592" w:rsidR="007136BC" w:rsidRDefault="007136BC" w:rsidP="00844BA1">
          <w:pPr>
            <w:rPr>
              <w:b/>
              <w:bCs/>
              <w:sz w:val="28"/>
              <w:szCs w:val="32"/>
            </w:rPr>
          </w:pPr>
          <w:r w:rsidRPr="00E6722D">
            <w:rPr>
              <w:b/>
              <w:bCs/>
              <w:noProof/>
              <w:sz w:val="28"/>
              <w:szCs w:val="32"/>
            </w:rPr>
            <mc:AlternateContent>
              <mc:Choice Requires="wps">
                <w:drawing>
                  <wp:anchor distT="45720" distB="45720" distL="114300" distR="114300" simplePos="0" relativeHeight="251721728" behindDoc="0" locked="0" layoutInCell="1" allowOverlap="1" wp14:anchorId="4321C62A" wp14:editId="42C73479">
                    <wp:simplePos x="0" y="0"/>
                    <wp:positionH relativeFrom="margin">
                      <wp:align>right</wp:align>
                    </wp:positionH>
                    <wp:positionV relativeFrom="paragraph">
                      <wp:posOffset>170815</wp:posOffset>
                    </wp:positionV>
                    <wp:extent cx="5528310" cy="1404620"/>
                    <wp:effectExtent l="0" t="0" r="15240" b="19685"/>
                    <wp:wrapSquare wrapText="bothSides"/>
                    <wp:docPr id="1717298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1404620"/>
                            </a:xfrm>
                            <a:prstGeom prst="rect">
                              <a:avLst/>
                            </a:prstGeom>
                            <a:solidFill>
                              <a:srgbClr val="FFFFFF"/>
                            </a:solidFill>
                            <a:ln w="9525">
                              <a:solidFill>
                                <a:schemeClr val="bg1"/>
                              </a:solidFill>
                              <a:miter lim="800000"/>
                              <a:headEnd/>
                              <a:tailEnd/>
                            </a:ln>
                          </wps:spPr>
                          <wps:txbx>
                            <w:txbxContent>
                              <w:p w14:paraId="4F8B3FB3" w14:textId="77777777" w:rsidR="007136BC" w:rsidRDefault="007136BC">
                                <w:r>
                                  <w:rPr>
                                    <w:b/>
                                    <w:bCs/>
                                    <w:sz w:val="36"/>
                                    <w:szCs w:val="40"/>
                                  </w:rPr>
                                  <w:t xml:space="preserve">Email us     </w:t>
                                </w:r>
                                <w:r w:rsidRPr="00090C29">
                                  <w:rPr>
                                    <w:b/>
                                    <w:bCs/>
                                    <w:sz w:val="28"/>
                                    <w:szCs w:val="32"/>
                                  </w:rPr>
                                  <w:t>THU-bureau@caithnesscab.casonline.org.u</w:t>
                                </w:r>
                                <w:r>
                                  <w:rPr>
                                    <w:b/>
                                    <w:bCs/>
                                    <w:sz w:val="28"/>
                                    <w:szCs w:val="32"/>
                                  </w:rP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4321C62A" id="_x0000_s1037" type="#_x0000_t202" style="position:absolute;margin-left:384.1pt;margin-top:13.45pt;width:435.3pt;height:110.6pt;z-index:251721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" strokecolor="white [3212]">
                    <v:textbox style="mso-fit-shape-to-text:t">
                      <w:txbxContent>
                        <w:p w14:paraId="4F8B3FB3" w14:textId="77777777" w:rsidR="007136BC" w:rsidRDefault="007136BC">
                          <w:r>
                            <w:rPr>
                              <w:b/>
                              <w:bCs/>
                              <w:sz w:val="36"/>
                              <w:szCs w:val="40"/>
                            </w:rPr>
                            <w:t xml:space="preserve">Email us     </w:t>
                          </w:r>
                          <w:r w:rsidRPr="00090C29">
                            <w:rPr>
                              <w:b/>
                              <w:bCs/>
                              <w:sz w:val="28"/>
                              <w:szCs w:val="32"/>
                            </w:rPr>
                            <w:t>THU-bureau@caithnesscab.casonline.org.u</w:t>
                          </w:r>
                          <w:r>
                            <w:rPr>
                              <w:b/>
                              <w:bCs/>
                              <w:sz w:val="28"/>
                              <w:szCs w:val="32"/>
                            </w:rPr>
                            <w:t>k</w:t>
                          </w:r>
                        </w:p>
                      </w:txbxContent>
                    </v:textbox>
                    <w10:wrap type="square" anchorx="margin"/>
                  </v:shape>
                </w:pict>
              </mc:Fallback>
            </mc:AlternateContent>
          </w:r>
        </w:p>
        <w:p w14:paraId="7778E42A" w14:textId="0988DDB8" w:rsidR="007136BC" w:rsidRDefault="007136BC" w:rsidP="00844BA1">
          <w:pPr>
            <w:rPr>
              <w:b/>
              <w:bCs/>
              <w:sz w:val="36"/>
              <w:szCs w:val="40"/>
            </w:rPr>
          </w:pPr>
        </w:p>
        <w:p w14:paraId="73D608FB" w14:textId="5CAA8641" w:rsidR="007136BC" w:rsidRPr="004B4365" w:rsidRDefault="007136BC" w:rsidP="00844BA1">
          <w:pPr>
            <w:rPr>
              <w:b/>
              <w:bCs/>
              <w:sz w:val="36"/>
              <w:szCs w:val="40"/>
            </w:rPr>
          </w:pPr>
          <w:r>
            <w:rPr>
              <w:noProof/>
              <w:sz w:val="28"/>
              <w:szCs w:val="32"/>
            </w:rPr>
            <w:drawing>
              <wp:anchor distT="0" distB="0" distL="114300" distR="114300" simplePos="0" relativeHeight="251718656" behindDoc="0" locked="0" layoutInCell="1" allowOverlap="1" wp14:anchorId="5F5B95B2" wp14:editId="71E78A21">
                <wp:simplePos x="0" y="0"/>
                <wp:positionH relativeFrom="column">
                  <wp:posOffset>389255</wp:posOffset>
                </wp:positionH>
                <wp:positionV relativeFrom="page">
                  <wp:posOffset>4472940</wp:posOffset>
                </wp:positionV>
                <wp:extent cx="788670" cy="788670"/>
                <wp:effectExtent l="0" t="0" r="0" b="0"/>
                <wp:wrapSquare wrapText="bothSides"/>
                <wp:docPr id="392578536" name="Picture 12" descr="A black and white line drawing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78536" name="Picture 12" descr="A black and white line drawing of a person&#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8670" cy="788670"/>
                        </a:xfrm>
                        <a:prstGeom prst="rect">
                          <a:avLst/>
                        </a:prstGeom>
                      </pic:spPr>
                    </pic:pic>
                  </a:graphicData>
                </a:graphic>
                <wp14:sizeRelH relativeFrom="margin">
                  <wp14:pctWidth>0</wp14:pctWidth>
                </wp14:sizeRelH>
                <wp14:sizeRelV relativeFrom="margin">
                  <wp14:pctHeight>0</wp14:pctHeight>
                </wp14:sizeRelV>
              </wp:anchor>
            </w:drawing>
          </w:r>
          <w:r w:rsidRPr="00945738">
            <w:rPr>
              <w:b/>
              <w:bCs/>
              <w:noProof/>
              <w:sz w:val="36"/>
              <w:szCs w:val="40"/>
            </w:rPr>
            <mc:AlternateContent>
              <mc:Choice Requires="wps">
                <w:drawing>
                  <wp:anchor distT="45720" distB="45720" distL="114300" distR="114300" simplePos="0" relativeHeight="251719680" behindDoc="0" locked="0" layoutInCell="1" allowOverlap="1" wp14:anchorId="6838B539" wp14:editId="5551EB92">
                    <wp:simplePos x="0" y="0"/>
                    <wp:positionH relativeFrom="column">
                      <wp:posOffset>1099820</wp:posOffset>
                    </wp:positionH>
                    <wp:positionV relativeFrom="paragraph">
                      <wp:posOffset>358775</wp:posOffset>
                    </wp:positionV>
                    <wp:extent cx="2063750" cy="588645"/>
                    <wp:effectExtent l="0" t="0" r="12700" b="20955"/>
                    <wp:wrapSquare wrapText="bothSides"/>
                    <wp:docPr id="171942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588645"/>
                            </a:xfrm>
                            <a:prstGeom prst="rect">
                              <a:avLst/>
                            </a:prstGeom>
                            <a:solidFill>
                              <a:srgbClr val="FFFFFF"/>
                            </a:solidFill>
                            <a:ln w="9525">
                              <a:solidFill>
                                <a:schemeClr val="bg1"/>
                              </a:solidFill>
                              <a:miter lim="800000"/>
                              <a:headEnd/>
                              <a:tailEnd/>
                            </a:ln>
                          </wps:spPr>
                          <wps:txbx>
                            <w:txbxContent>
                              <w:p w14:paraId="2C17A1B3" w14:textId="77777777" w:rsidR="007136BC" w:rsidRPr="008C6EA7" w:rsidRDefault="007136BC" w:rsidP="00945738">
                                <w:pPr>
                                  <w:rPr>
                                    <w:b/>
                                    <w:bCs/>
                                    <w:sz w:val="36"/>
                                    <w:szCs w:val="36"/>
                                  </w:rPr>
                                </w:pPr>
                                <w:r w:rsidRPr="008C6EA7">
                                  <w:rPr>
                                    <w:b/>
                                    <w:bCs/>
                                    <w:sz w:val="36"/>
                                    <w:szCs w:val="36"/>
                                  </w:rPr>
                                  <w:t xml:space="preserve">Advice in person </w:t>
                                </w:r>
                              </w:p>
                              <w:p w14:paraId="21A32A8B" w14:textId="77777777" w:rsidR="007136BC" w:rsidRDefault="007136BC" w:rsidP="00945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838B539" id="_x0000_s1038" type="#_x0000_t202" style="position:absolute;margin-left:86.6pt;margin-top:28.25pt;width:162.5pt;height:46.3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" strokecolor="white [3212]">
                    <v:textbox>
                      <w:txbxContent>
                        <w:p w14:paraId="2C17A1B3" w14:textId="77777777" w:rsidR="007136BC" w:rsidRPr="008C6EA7" w:rsidRDefault="007136BC" w:rsidP="00945738">
                          <w:pPr>
                            <w:rPr>
                              <w:b/>
                              <w:bCs/>
                              <w:sz w:val="36"/>
                              <w:szCs w:val="36"/>
                            </w:rPr>
                          </w:pPr>
                          <w:r w:rsidRPr="008C6EA7">
                            <w:rPr>
                              <w:b/>
                              <w:bCs/>
                              <w:sz w:val="36"/>
                              <w:szCs w:val="36"/>
                            </w:rPr>
                            <w:t xml:space="preserve">Advice in person </w:t>
                          </w:r>
                        </w:p>
                        <w:p w14:paraId="21A32A8B" w14:textId="77777777" w:rsidR="007136BC" w:rsidRDefault="007136BC" w:rsidP="00945738"/>
                      </w:txbxContent>
                    </v:textbox>
                    <w10:wrap type="square"/>
                  </v:shape>
                </w:pict>
              </mc:Fallback>
            </mc:AlternateContent>
          </w:r>
        </w:p>
        <w:p w14:paraId="75236A69" w14:textId="77777777" w:rsidR="007136BC" w:rsidRDefault="007136BC" w:rsidP="00844BA1">
          <w:pPr>
            <w:rPr>
              <w:sz w:val="28"/>
              <w:szCs w:val="32"/>
            </w:rPr>
          </w:pPr>
          <w:r w:rsidRPr="008C6EA7">
            <w:rPr>
              <w:noProof/>
              <w:sz w:val="28"/>
              <w:szCs w:val="32"/>
            </w:rPr>
            <mc:AlternateContent>
              <mc:Choice Requires="wps">
                <w:drawing>
                  <wp:anchor distT="45720" distB="45720" distL="114300" distR="114300" simplePos="0" relativeHeight="251720704" behindDoc="0" locked="0" layoutInCell="1" allowOverlap="1" wp14:anchorId="0278D5CA" wp14:editId="3CE6B6FD">
                    <wp:simplePos x="0" y="0"/>
                    <wp:positionH relativeFrom="column">
                      <wp:posOffset>3321685</wp:posOffset>
                    </wp:positionH>
                    <wp:positionV relativeFrom="paragraph">
                      <wp:posOffset>12700</wp:posOffset>
                    </wp:positionV>
                    <wp:extent cx="3366135" cy="1819910"/>
                    <wp:effectExtent l="0" t="0" r="24765" b="27940"/>
                    <wp:wrapSquare wrapText="bothSides"/>
                    <wp:docPr id="759603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1819910"/>
                            </a:xfrm>
                            <a:prstGeom prst="rect">
                              <a:avLst/>
                            </a:prstGeom>
                            <a:solidFill>
                              <a:srgbClr val="6699FF">
                                <a:alpha val="30980"/>
                              </a:srgbClr>
                            </a:solidFill>
                            <a:ln w="19050">
                              <a:solidFill>
                                <a:srgbClr val="333399"/>
                              </a:solidFill>
                              <a:prstDash val="lgDashDot"/>
                              <a:miter lim="800000"/>
                              <a:headEnd/>
                              <a:tailEnd/>
                            </a:ln>
                          </wps:spPr>
                          <wps:txbx>
                            <w:txbxContent>
                              <w:p w14:paraId="0BA3DA29" w14:textId="77777777" w:rsidR="007136BC" w:rsidRPr="008C6EA7" w:rsidRDefault="007136BC" w:rsidP="008C6EA7">
                                <w:pPr>
                                  <w:rPr>
                                    <w:b/>
                                    <w:bCs/>
                                    <w:sz w:val="24"/>
                                    <w:szCs w:val="28"/>
                                  </w:rPr>
                                </w:pPr>
                                <w:r w:rsidRPr="008C6EA7">
                                  <w:rPr>
                                    <w:b/>
                                    <w:bCs/>
                                    <w:sz w:val="24"/>
                                    <w:szCs w:val="28"/>
                                  </w:rPr>
                                  <w:t>General Advice / Drop-in</w:t>
                                </w:r>
                              </w:p>
                              <w:p w14:paraId="27F50B32" w14:textId="77777777" w:rsidR="007136BC" w:rsidRPr="008C6EA7" w:rsidRDefault="007136BC" w:rsidP="008C6EA7">
                                <w:pPr>
                                  <w:rPr>
                                    <w:i/>
                                    <w:iCs/>
                                    <w:sz w:val="24"/>
                                    <w:szCs w:val="28"/>
                                  </w:rPr>
                                </w:pPr>
                                <w:r w:rsidRPr="008C6EA7">
                                  <w:rPr>
                                    <w:i/>
                                    <w:iCs/>
                                    <w:sz w:val="24"/>
                                    <w:szCs w:val="28"/>
                                  </w:rPr>
                                  <w:t>10 am - 2 pm (Monday to Friday)</w:t>
                                </w:r>
                              </w:p>
                              <w:p w14:paraId="7EBB4EC2" w14:textId="77777777" w:rsidR="007136BC" w:rsidRPr="008C6EA7" w:rsidRDefault="007136BC" w:rsidP="008C6EA7">
                                <w:pPr>
                                  <w:rPr>
                                    <w:b/>
                                    <w:bCs/>
                                    <w:sz w:val="24"/>
                                    <w:szCs w:val="28"/>
                                  </w:rPr>
                                </w:pPr>
                                <w:r w:rsidRPr="008C6EA7">
                                  <w:rPr>
                                    <w:b/>
                                    <w:bCs/>
                                    <w:sz w:val="24"/>
                                    <w:szCs w:val="28"/>
                                  </w:rPr>
                                  <w:t>Specialist Appointments</w:t>
                                </w:r>
                              </w:p>
                              <w:p w14:paraId="72C96142" w14:textId="77777777" w:rsidR="007136BC" w:rsidRPr="008C6EA7" w:rsidRDefault="007136BC" w:rsidP="008C6EA7">
                                <w:pPr>
                                  <w:rPr>
                                    <w:i/>
                                    <w:iCs/>
                                    <w:sz w:val="24"/>
                                    <w:szCs w:val="28"/>
                                  </w:rPr>
                                </w:pPr>
                                <w:r w:rsidRPr="008C6EA7">
                                  <w:rPr>
                                    <w:i/>
                                    <w:iCs/>
                                    <w:sz w:val="24"/>
                                    <w:szCs w:val="28"/>
                                  </w:rPr>
                                  <w:t>9 am - 4 pm (Monday to Friday)</w:t>
                                </w:r>
                              </w:p>
                              <w:p w14:paraId="32A519B0" w14:textId="77777777" w:rsidR="007136BC" w:rsidRDefault="00713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278D5CA" id="_x0000_s1039" type="#_x0000_t202" style="position:absolute;margin-left:261.55pt;margin-top:1pt;width:265.05pt;height:143.3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" fillcolor="#69f" strokecolor="#339" strokeweight="1.5pt">
                    <v:fill opacity="20303f"/>
                    <v:stroke dashstyle="longDashDot"/>
                    <v:textbox>
                      <w:txbxContent>
                        <w:p w14:paraId="0BA3DA29" w14:textId="77777777" w:rsidR="007136BC" w:rsidRPr="008C6EA7" w:rsidRDefault="007136BC" w:rsidP="008C6EA7">
                          <w:pPr>
                            <w:rPr>
                              <w:b/>
                              <w:bCs/>
                              <w:sz w:val="24"/>
                              <w:szCs w:val="28"/>
                            </w:rPr>
                          </w:pPr>
                          <w:r w:rsidRPr="008C6EA7">
                            <w:rPr>
                              <w:b/>
                              <w:bCs/>
                              <w:sz w:val="24"/>
                              <w:szCs w:val="28"/>
                            </w:rPr>
                            <w:t>General Advice / Drop-in</w:t>
                          </w:r>
                        </w:p>
                        <w:p w14:paraId="27F50B32" w14:textId="77777777" w:rsidR="007136BC" w:rsidRPr="008C6EA7" w:rsidRDefault="007136BC" w:rsidP="008C6EA7">
                          <w:pPr>
                            <w:rPr>
                              <w:i/>
                              <w:iCs/>
                              <w:sz w:val="24"/>
                              <w:szCs w:val="28"/>
                            </w:rPr>
                          </w:pPr>
                          <w:r w:rsidRPr="008C6EA7">
                            <w:rPr>
                              <w:i/>
                              <w:iCs/>
                              <w:sz w:val="24"/>
                              <w:szCs w:val="28"/>
                            </w:rPr>
                            <w:t>10 am - 2 pm (Monday to Friday)</w:t>
                          </w:r>
                        </w:p>
                        <w:p w14:paraId="7EBB4EC2" w14:textId="77777777" w:rsidR="007136BC" w:rsidRPr="008C6EA7" w:rsidRDefault="007136BC" w:rsidP="008C6EA7">
                          <w:pPr>
                            <w:rPr>
                              <w:b/>
                              <w:bCs/>
                              <w:sz w:val="24"/>
                              <w:szCs w:val="28"/>
                            </w:rPr>
                          </w:pPr>
                          <w:r w:rsidRPr="008C6EA7">
                            <w:rPr>
                              <w:b/>
                              <w:bCs/>
                              <w:sz w:val="24"/>
                              <w:szCs w:val="28"/>
                            </w:rPr>
                            <w:t>Specialist Appointments</w:t>
                          </w:r>
                        </w:p>
                        <w:p w14:paraId="72C96142" w14:textId="77777777" w:rsidR="007136BC" w:rsidRPr="008C6EA7" w:rsidRDefault="007136BC" w:rsidP="008C6EA7">
                          <w:pPr>
                            <w:rPr>
                              <w:i/>
                              <w:iCs/>
                              <w:sz w:val="24"/>
                              <w:szCs w:val="28"/>
                            </w:rPr>
                          </w:pPr>
                          <w:r w:rsidRPr="008C6EA7">
                            <w:rPr>
                              <w:i/>
                              <w:iCs/>
                              <w:sz w:val="24"/>
                              <w:szCs w:val="28"/>
                            </w:rPr>
                            <w:t>9 am - 4 pm (Monday to Friday)</w:t>
                          </w:r>
                        </w:p>
                        <w:p w14:paraId="32A519B0" w14:textId="77777777" w:rsidR="007136BC" w:rsidRDefault="007136BC"/>
                      </w:txbxContent>
                    </v:textbox>
                    <w10:wrap type="square"/>
                  </v:shape>
                </w:pict>
              </mc:Fallback>
            </mc:AlternateContent>
          </w:r>
          <w:r w:rsidRPr="005C7252">
            <w:rPr>
              <w:sz w:val="28"/>
              <w:szCs w:val="32"/>
            </w:rPr>
            <w:t xml:space="preserve"> </w:t>
          </w:r>
        </w:p>
        <w:p w14:paraId="6AB62744" w14:textId="77777777" w:rsidR="007136BC" w:rsidRDefault="007136BC" w:rsidP="00844BA1">
          <w:pPr>
            <w:rPr>
              <w:sz w:val="28"/>
              <w:szCs w:val="32"/>
            </w:rPr>
          </w:pPr>
        </w:p>
        <w:p w14:paraId="690D55E9" w14:textId="77777777" w:rsidR="007136BC" w:rsidRDefault="007136BC" w:rsidP="00844BA1">
          <w:pPr>
            <w:rPr>
              <w:sz w:val="28"/>
              <w:szCs w:val="32"/>
            </w:rPr>
          </w:pPr>
        </w:p>
        <w:p w14:paraId="3FA5AF4D" w14:textId="77777777" w:rsidR="007136BC" w:rsidRDefault="007136BC" w:rsidP="00844BA1">
          <w:pPr>
            <w:rPr>
              <w:sz w:val="28"/>
              <w:szCs w:val="32"/>
            </w:rPr>
          </w:pPr>
        </w:p>
        <w:p w14:paraId="6B9C36E8" w14:textId="77777777" w:rsidR="007136BC" w:rsidRDefault="007136BC" w:rsidP="00844BA1">
          <w:pPr>
            <w:rPr>
              <w:sz w:val="32"/>
              <w:szCs w:val="36"/>
            </w:rPr>
          </w:pPr>
        </w:p>
        <w:p w14:paraId="62F36195" w14:textId="77777777" w:rsidR="007136BC" w:rsidRDefault="007136BC" w:rsidP="00844BA1">
          <w:pPr>
            <w:rPr>
              <w:sz w:val="32"/>
              <w:szCs w:val="36"/>
            </w:rPr>
          </w:pPr>
          <w:r w:rsidRPr="007A4A28">
            <w:rPr>
              <w:sz w:val="32"/>
              <w:szCs w:val="36"/>
            </w:rPr>
            <w:t>Online support tools are available at</w:t>
          </w:r>
          <w:r>
            <w:rPr>
              <w:sz w:val="32"/>
              <w:szCs w:val="36"/>
            </w:rPr>
            <w:t xml:space="preserve">: </w:t>
          </w:r>
        </w:p>
        <w:p w14:paraId="2DF38259" w14:textId="24C39234" w:rsidR="007136BC" w:rsidRPr="00D30139" w:rsidRDefault="006E2849" w:rsidP="006E2849">
          <w:pPr>
            <w:jc w:val="center"/>
            <w:rPr>
              <w:b/>
              <w:bCs/>
              <w:color w:val="333399"/>
              <w:sz w:val="40"/>
              <w:szCs w:val="44"/>
            </w:rPr>
          </w:pPr>
          <w:r w:rsidRPr="004822B3">
            <w:rPr>
              <w:noProof/>
              <w:sz w:val="28"/>
              <w:szCs w:val="32"/>
            </w:rPr>
            <mc:AlternateContent>
              <mc:Choice Requires="wps">
                <w:drawing>
                  <wp:anchor distT="45720" distB="45720" distL="114300" distR="114300" simplePos="0" relativeHeight="251712512" behindDoc="0" locked="0" layoutInCell="1" allowOverlap="1" wp14:anchorId="580F092E" wp14:editId="4BCC947E">
                    <wp:simplePos x="0" y="0"/>
                    <wp:positionH relativeFrom="column">
                      <wp:posOffset>1993900</wp:posOffset>
                    </wp:positionH>
                    <wp:positionV relativeFrom="paragraph">
                      <wp:posOffset>168910</wp:posOffset>
                    </wp:positionV>
                    <wp:extent cx="3335655" cy="575310"/>
                    <wp:effectExtent l="0" t="0" r="17145" b="15240"/>
                    <wp:wrapSquare wrapText="bothSides"/>
                    <wp:docPr id="1956906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575310"/>
                            </a:xfrm>
                            <a:prstGeom prst="rect">
                              <a:avLst/>
                            </a:prstGeom>
                            <a:solidFill>
                              <a:srgbClr val="FFFFFF"/>
                            </a:solidFill>
                            <a:ln w="9525">
                              <a:solidFill>
                                <a:schemeClr val="bg1"/>
                              </a:solidFill>
                              <a:miter lim="800000"/>
                              <a:headEnd/>
                              <a:tailEnd/>
                            </a:ln>
                          </wps:spPr>
                          <wps:txbx>
                            <w:txbxContent>
                              <w:p w14:paraId="1A13C498" w14:textId="6986C99C" w:rsidR="004822B3" w:rsidRPr="004822B3" w:rsidRDefault="004822B3" w:rsidP="004822B3">
                                <w:pPr>
                                  <w:rPr>
                                    <w:b/>
                                    <w:bCs/>
                                    <w:i/>
                                    <w:iCs/>
                                    <w:color w:val="333399"/>
                                    <w:sz w:val="40"/>
                                    <w:szCs w:val="44"/>
                                  </w:rPr>
                                </w:pPr>
                                <w:r w:rsidRPr="004822B3">
                                  <w:rPr>
                                    <w:b/>
                                    <w:bCs/>
                                    <w:i/>
                                    <w:iCs/>
                                    <w:color w:val="333399"/>
                                    <w:sz w:val="40"/>
                                    <w:szCs w:val="44"/>
                                  </w:rPr>
                                  <w:t>Citizensadvice.org.uk</w:t>
                                </w:r>
                              </w:p>
                              <w:p w14:paraId="6DC549FD" w14:textId="6E49A38A" w:rsidR="004822B3" w:rsidRDefault="004822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0F092E" id="_x0000_s1040" type="#_x0000_t202" style="position:absolute;left:0;text-align:left;margin-left:157pt;margin-top:13.3pt;width:262.65pt;height:45.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" strokecolor="white [3212]">
                    <v:textbox>
                      <w:txbxContent>
                        <w:p w14:paraId="1A13C498" w14:textId="6986C99C" w:rsidR="004822B3" w:rsidRPr="004822B3" w:rsidRDefault="004822B3" w:rsidP="004822B3">
                          <w:pPr>
                            <w:rPr>
                              <w:b/>
                              <w:bCs/>
                              <w:i/>
                              <w:iCs/>
                              <w:color w:val="333399"/>
                              <w:sz w:val="40"/>
                              <w:szCs w:val="44"/>
                            </w:rPr>
                          </w:pPr>
                          <w:r w:rsidRPr="004822B3">
                            <w:rPr>
                              <w:b/>
                              <w:bCs/>
                              <w:i/>
                              <w:iCs/>
                              <w:color w:val="333399"/>
                              <w:sz w:val="40"/>
                              <w:szCs w:val="44"/>
                            </w:rPr>
                            <w:t>Citizensadvice.org.uk</w:t>
                          </w:r>
                        </w:p>
                        <w:p w14:paraId="6DC549FD" w14:textId="6E49A38A" w:rsidR="004822B3" w:rsidRDefault="004822B3"/>
                      </w:txbxContent>
                    </v:textbox>
                    <w10:wrap type="square"/>
                  </v:shape>
                </w:pict>
              </mc:Fallback>
            </mc:AlternateContent>
          </w:r>
          <w:r w:rsidR="007136BC" w:rsidRPr="007A4A28">
            <w:rPr>
              <w:b/>
              <w:bCs/>
              <w:i/>
              <w:iCs/>
              <w:color w:val="333399"/>
              <w:sz w:val="40"/>
              <w:szCs w:val="44"/>
            </w:rPr>
            <w:t>Caithness.cab.cas.org.uk</w:t>
          </w:r>
        </w:p>
        <w:p w14:paraId="76A2996F" w14:textId="5A2589DA" w:rsidR="00DA69AF" w:rsidRPr="006E2849" w:rsidRDefault="00361683" w:rsidP="00DA69AF"/>
      </w:sdtContent>
    </w:sdt>
    <w:sectPr w:rsidR="00DA69AF" w:rsidRPr="006E2849" w:rsidSect="00E17FFE">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F517" w14:textId="77777777" w:rsidR="00A60521" w:rsidRDefault="00A60521" w:rsidP="002719D0">
      <w:pPr>
        <w:spacing w:before="0" w:line="240" w:lineRule="auto"/>
      </w:pPr>
      <w:r>
        <w:separator/>
      </w:r>
    </w:p>
  </w:endnote>
  <w:endnote w:type="continuationSeparator" w:id="0">
    <w:p w14:paraId="58C5881E" w14:textId="77777777" w:rsidR="00A60521" w:rsidRDefault="00A60521"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471BA" w14:textId="77777777" w:rsidR="00A60521" w:rsidRDefault="00A60521" w:rsidP="002719D0">
      <w:pPr>
        <w:spacing w:before="0" w:line="240" w:lineRule="auto"/>
      </w:pPr>
      <w:r>
        <w:separator/>
      </w:r>
    </w:p>
  </w:footnote>
  <w:footnote w:type="continuationSeparator" w:id="0">
    <w:p w14:paraId="04446A70" w14:textId="77777777" w:rsidR="00A60521" w:rsidRDefault="00A60521"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0D1E"/>
    <w:multiLevelType w:val="hybridMultilevel"/>
    <w:tmpl w:val="DE24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507D2"/>
    <w:multiLevelType w:val="hybridMultilevel"/>
    <w:tmpl w:val="684A4FA0"/>
    <w:lvl w:ilvl="0" w:tplc="EE48E9CA">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063BE"/>
    <w:multiLevelType w:val="hybridMultilevel"/>
    <w:tmpl w:val="6338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C018C5"/>
    <w:multiLevelType w:val="hybridMultilevel"/>
    <w:tmpl w:val="0C50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B22146"/>
    <w:multiLevelType w:val="hybridMultilevel"/>
    <w:tmpl w:val="85301E7E"/>
    <w:lvl w:ilvl="0" w:tplc="EE48E9CA">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041678"/>
    <w:multiLevelType w:val="hybridMultilevel"/>
    <w:tmpl w:val="6E066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C644B63"/>
    <w:multiLevelType w:val="hybridMultilevel"/>
    <w:tmpl w:val="EC0C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944795">
    <w:abstractNumId w:val="5"/>
  </w:num>
  <w:num w:numId="2" w16cid:durableId="808090081">
    <w:abstractNumId w:val="0"/>
  </w:num>
  <w:num w:numId="3" w16cid:durableId="1036273919">
    <w:abstractNumId w:val="2"/>
  </w:num>
  <w:num w:numId="4" w16cid:durableId="118498565">
    <w:abstractNumId w:val="4"/>
  </w:num>
  <w:num w:numId="5" w16cid:durableId="2053383403">
    <w:abstractNumId w:val="1"/>
  </w:num>
  <w:num w:numId="6" w16cid:durableId="1493369368">
    <w:abstractNumId w:val="6"/>
  </w:num>
  <w:num w:numId="7" w16cid:durableId="1166477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E4"/>
    <w:rsid w:val="00002BBB"/>
    <w:rsid w:val="00010117"/>
    <w:rsid w:val="00013AC9"/>
    <w:rsid w:val="000157D7"/>
    <w:rsid w:val="00025627"/>
    <w:rsid w:val="000317E9"/>
    <w:rsid w:val="00051D98"/>
    <w:rsid w:val="00053F00"/>
    <w:rsid w:val="00064D39"/>
    <w:rsid w:val="000674FA"/>
    <w:rsid w:val="000713DC"/>
    <w:rsid w:val="00075F46"/>
    <w:rsid w:val="00080DC8"/>
    <w:rsid w:val="00086245"/>
    <w:rsid w:val="00087A20"/>
    <w:rsid w:val="00090C29"/>
    <w:rsid w:val="000A2D1F"/>
    <w:rsid w:val="000B09ED"/>
    <w:rsid w:val="000C0E91"/>
    <w:rsid w:val="000C3643"/>
    <w:rsid w:val="000C70C7"/>
    <w:rsid w:val="000D6CD0"/>
    <w:rsid w:val="000E4120"/>
    <w:rsid w:val="00115711"/>
    <w:rsid w:val="001249EF"/>
    <w:rsid w:val="001450FE"/>
    <w:rsid w:val="001471D5"/>
    <w:rsid w:val="00147234"/>
    <w:rsid w:val="00151E63"/>
    <w:rsid w:val="00152110"/>
    <w:rsid w:val="00170F22"/>
    <w:rsid w:val="001716F0"/>
    <w:rsid w:val="00186F1A"/>
    <w:rsid w:val="00190947"/>
    <w:rsid w:val="00197602"/>
    <w:rsid w:val="001A72D6"/>
    <w:rsid w:val="001B2E3F"/>
    <w:rsid w:val="001B44DB"/>
    <w:rsid w:val="001C1426"/>
    <w:rsid w:val="001C504F"/>
    <w:rsid w:val="001D05B1"/>
    <w:rsid w:val="002003D6"/>
    <w:rsid w:val="00206371"/>
    <w:rsid w:val="002107E5"/>
    <w:rsid w:val="00215EBE"/>
    <w:rsid w:val="00231517"/>
    <w:rsid w:val="00237A00"/>
    <w:rsid w:val="00245480"/>
    <w:rsid w:val="002469A9"/>
    <w:rsid w:val="002545A5"/>
    <w:rsid w:val="00265105"/>
    <w:rsid w:val="002719D0"/>
    <w:rsid w:val="002870A4"/>
    <w:rsid w:val="00290490"/>
    <w:rsid w:val="00297AF1"/>
    <w:rsid w:val="002A09FB"/>
    <w:rsid w:val="002A1D88"/>
    <w:rsid w:val="002A3675"/>
    <w:rsid w:val="002B0AD2"/>
    <w:rsid w:val="002B5F13"/>
    <w:rsid w:val="002C3D42"/>
    <w:rsid w:val="002C6548"/>
    <w:rsid w:val="002C6E42"/>
    <w:rsid w:val="002C718D"/>
    <w:rsid w:val="002C7238"/>
    <w:rsid w:val="002D0466"/>
    <w:rsid w:val="002D5640"/>
    <w:rsid w:val="002F6312"/>
    <w:rsid w:val="00304EBB"/>
    <w:rsid w:val="003152B3"/>
    <w:rsid w:val="00325D6F"/>
    <w:rsid w:val="003262DD"/>
    <w:rsid w:val="00335DDB"/>
    <w:rsid w:val="003407C3"/>
    <w:rsid w:val="00342736"/>
    <w:rsid w:val="003432F0"/>
    <w:rsid w:val="00347FA1"/>
    <w:rsid w:val="003511E2"/>
    <w:rsid w:val="00360680"/>
    <w:rsid w:val="00361683"/>
    <w:rsid w:val="00363093"/>
    <w:rsid w:val="0037412E"/>
    <w:rsid w:val="003750A6"/>
    <w:rsid w:val="003A1A31"/>
    <w:rsid w:val="003B3C98"/>
    <w:rsid w:val="003C1971"/>
    <w:rsid w:val="003D4216"/>
    <w:rsid w:val="003D6F02"/>
    <w:rsid w:val="003D740B"/>
    <w:rsid w:val="003E7B15"/>
    <w:rsid w:val="003F6B15"/>
    <w:rsid w:val="00407A2E"/>
    <w:rsid w:val="00435544"/>
    <w:rsid w:val="0044753E"/>
    <w:rsid w:val="00463879"/>
    <w:rsid w:val="004748E7"/>
    <w:rsid w:val="00480704"/>
    <w:rsid w:val="00480BD3"/>
    <w:rsid w:val="004822B3"/>
    <w:rsid w:val="00486964"/>
    <w:rsid w:val="00487F2F"/>
    <w:rsid w:val="0049112A"/>
    <w:rsid w:val="00495D68"/>
    <w:rsid w:val="004A213F"/>
    <w:rsid w:val="004A397A"/>
    <w:rsid w:val="004A68E2"/>
    <w:rsid w:val="004A7C3A"/>
    <w:rsid w:val="004B4365"/>
    <w:rsid w:val="004C4828"/>
    <w:rsid w:val="004D5256"/>
    <w:rsid w:val="004E10D6"/>
    <w:rsid w:val="004E2A8A"/>
    <w:rsid w:val="004E4117"/>
    <w:rsid w:val="004E4BDC"/>
    <w:rsid w:val="004E6222"/>
    <w:rsid w:val="004F3A02"/>
    <w:rsid w:val="00504BEF"/>
    <w:rsid w:val="005200F4"/>
    <w:rsid w:val="005216FE"/>
    <w:rsid w:val="005234D5"/>
    <w:rsid w:val="0053086B"/>
    <w:rsid w:val="00561E8B"/>
    <w:rsid w:val="005800AC"/>
    <w:rsid w:val="005853D5"/>
    <w:rsid w:val="005935FC"/>
    <w:rsid w:val="00594193"/>
    <w:rsid w:val="005C7252"/>
    <w:rsid w:val="005D009D"/>
    <w:rsid w:val="005D3257"/>
    <w:rsid w:val="005F51E4"/>
    <w:rsid w:val="005F6F31"/>
    <w:rsid w:val="005F7351"/>
    <w:rsid w:val="006123C7"/>
    <w:rsid w:val="0062312B"/>
    <w:rsid w:val="00624FC0"/>
    <w:rsid w:val="006370D1"/>
    <w:rsid w:val="00642768"/>
    <w:rsid w:val="00643B92"/>
    <w:rsid w:val="00644394"/>
    <w:rsid w:val="00655907"/>
    <w:rsid w:val="00656103"/>
    <w:rsid w:val="006609C1"/>
    <w:rsid w:val="0068283A"/>
    <w:rsid w:val="00692714"/>
    <w:rsid w:val="006A626B"/>
    <w:rsid w:val="006B5728"/>
    <w:rsid w:val="006E2849"/>
    <w:rsid w:val="006E2DF0"/>
    <w:rsid w:val="006E742F"/>
    <w:rsid w:val="00705BA2"/>
    <w:rsid w:val="007136BC"/>
    <w:rsid w:val="0071388C"/>
    <w:rsid w:val="00734A64"/>
    <w:rsid w:val="007425BD"/>
    <w:rsid w:val="00747AE1"/>
    <w:rsid w:val="007507E9"/>
    <w:rsid w:val="007724CD"/>
    <w:rsid w:val="00772BF3"/>
    <w:rsid w:val="007844DC"/>
    <w:rsid w:val="00786A97"/>
    <w:rsid w:val="007872A4"/>
    <w:rsid w:val="007933C3"/>
    <w:rsid w:val="00795A88"/>
    <w:rsid w:val="007966D3"/>
    <w:rsid w:val="00797B21"/>
    <w:rsid w:val="007A2A9D"/>
    <w:rsid w:val="007A369E"/>
    <w:rsid w:val="007A3C1D"/>
    <w:rsid w:val="007A4A28"/>
    <w:rsid w:val="007A5039"/>
    <w:rsid w:val="007B2BE2"/>
    <w:rsid w:val="007B4B37"/>
    <w:rsid w:val="007C0498"/>
    <w:rsid w:val="007C1138"/>
    <w:rsid w:val="007C2191"/>
    <w:rsid w:val="007D2DA1"/>
    <w:rsid w:val="007E58CA"/>
    <w:rsid w:val="00800BE8"/>
    <w:rsid w:val="0080449D"/>
    <w:rsid w:val="00807E04"/>
    <w:rsid w:val="00807EDA"/>
    <w:rsid w:val="0081309D"/>
    <w:rsid w:val="0081392C"/>
    <w:rsid w:val="008301F4"/>
    <w:rsid w:val="00832618"/>
    <w:rsid w:val="00836020"/>
    <w:rsid w:val="00837660"/>
    <w:rsid w:val="008450A0"/>
    <w:rsid w:val="00853068"/>
    <w:rsid w:val="008533DA"/>
    <w:rsid w:val="00862FF5"/>
    <w:rsid w:val="008935D8"/>
    <w:rsid w:val="008A1D12"/>
    <w:rsid w:val="008A3EBD"/>
    <w:rsid w:val="008B7904"/>
    <w:rsid w:val="008C6EA7"/>
    <w:rsid w:val="008D3A99"/>
    <w:rsid w:val="008D4A30"/>
    <w:rsid w:val="008E1614"/>
    <w:rsid w:val="008E2079"/>
    <w:rsid w:val="008F5180"/>
    <w:rsid w:val="009006E1"/>
    <w:rsid w:val="00901ACF"/>
    <w:rsid w:val="00904D4B"/>
    <w:rsid w:val="00906CCF"/>
    <w:rsid w:val="00913761"/>
    <w:rsid w:val="009322FD"/>
    <w:rsid w:val="00944B1B"/>
    <w:rsid w:val="00945738"/>
    <w:rsid w:val="00947E2D"/>
    <w:rsid w:val="009556F1"/>
    <w:rsid w:val="009642EE"/>
    <w:rsid w:val="009645BE"/>
    <w:rsid w:val="00965973"/>
    <w:rsid w:val="00967EEE"/>
    <w:rsid w:val="00970A18"/>
    <w:rsid w:val="00971F6F"/>
    <w:rsid w:val="0097432F"/>
    <w:rsid w:val="00975723"/>
    <w:rsid w:val="0098091B"/>
    <w:rsid w:val="00983F89"/>
    <w:rsid w:val="00984149"/>
    <w:rsid w:val="00993C15"/>
    <w:rsid w:val="0099462E"/>
    <w:rsid w:val="009A393B"/>
    <w:rsid w:val="009A44C0"/>
    <w:rsid w:val="009B6E1C"/>
    <w:rsid w:val="009C5354"/>
    <w:rsid w:val="009C726B"/>
    <w:rsid w:val="009D39D0"/>
    <w:rsid w:val="009F1ECA"/>
    <w:rsid w:val="009F2EED"/>
    <w:rsid w:val="00A127C0"/>
    <w:rsid w:val="00A2399E"/>
    <w:rsid w:val="00A37880"/>
    <w:rsid w:val="00A464E3"/>
    <w:rsid w:val="00A46FB2"/>
    <w:rsid w:val="00A60521"/>
    <w:rsid w:val="00A75D69"/>
    <w:rsid w:val="00A8330C"/>
    <w:rsid w:val="00A92147"/>
    <w:rsid w:val="00AC5410"/>
    <w:rsid w:val="00AD1F5B"/>
    <w:rsid w:val="00AD2E65"/>
    <w:rsid w:val="00AD6F67"/>
    <w:rsid w:val="00AD728F"/>
    <w:rsid w:val="00AE4940"/>
    <w:rsid w:val="00AE6A6E"/>
    <w:rsid w:val="00B02F59"/>
    <w:rsid w:val="00B03AE6"/>
    <w:rsid w:val="00B11874"/>
    <w:rsid w:val="00B27ADA"/>
    <w:rsid w:val="00B41A72"/>
    <w:rsid w:val="00B51564"/>
    <w:rsid w:val="00B5432C"/>
    <w:rsid w:val="00B60F87"/>
    <w:rsid w:val="00B832D1"/>
    <w:rsid w:val="00B83740"/>
    <w:rsid w:val="00B846F9"/>
    <w:rsid w:val="00B8559A"/>
    <w:rsid w:val="00B85AB7"/>
    <w:rsid w:val="00B867E7"/>
    <w:rsid w:val="00B93659"/>
    <w:rsid w:val="00B97E24"/>
    <w:rsid w:val="00BA51E3"/>
    <w:rsid w:val="00BB4322"/>
    <w:rsid w:val="00BC230C"/>
    <w:rsid w:val="00BC6D52"/>
    <w:rsid w:val="00BD4137"/>
    <w:rsid w:val="00BD7FD0"/>
    <w:rsid w:val="00BE1FA0"/>
    <w:rsid w:val="00BE59E4"/>
    <w:rsid w:val="00BE725F"/>
    <w:rsid w:val="00BF061F"/>
    <w:rsid w:val="00C02F2C"/>
    <w:rsid w:val="00C15478"/>
    <w:rsid w:val="00C23DCD"/>
    <w:rsid w:val="00C27F0D"/>
    <w:rsid w:val="00C339F9"/>
    <w:rsid w:val="00C35972"/>
    <w:rsid w:val="00C419DC"/>
    <w:rsid w:val="00C41A43"/>
    <w:rsid w:val="00C43FD6"/>
    <w:rsid w:val="00C46527"/>
    <w:rsid w:val="00C46F2D"/>
    <w:rsid w:val="00C6091A"/>
    <w:rsid w:val="00C724C0"/>
    <w:rsid w:val="00C77147"/>
    <w:rsid w:val="00C84D50"/>
    <w:rsid w:val="00C86797"/>
    <w:rsid w:val="00CA023B"/>
    <w:rsid w:val="00CA0AAB"/>
    <w:rsid w:val="00CA4848"/>
    <w:rsid w:val="00CB7E96"/>
    <w:rsid w:val="00CC3D78"/>
    <w:rsid w:val="00CD7042"/>
    <w:rsid w:val="00CF0340"/>
    <w:rsid w:val="00CF54E7"/>
    <w:rsid w:val="00D04A40"/>
    <w:rsid w:val="00D20566"/>
    <w:rsid w:val="00D20944"/>
    <w:rsid w:val="00D30139"/>
    <w:rsid w:val="00D313E0"/>
    <w:rsid w:val="00D53ECE"/>
    <w:rsid w:val="00D5736A"/>
    <w:rsid w:val="00D610CC"/>
    <w:rsid w:val="00D662BA"/>
    <w:rsid w:val="00D70344"/>
    <w:rsid w:val="00D732CD"/>
    <w:rsid w:val="00D8181E"/>
    <w:rsid w:val="00D81B90"/>
    <w:rsid w:val="00D87E5C"/>
    <w:rsid w:val="00DA0287"/>
    <w:rsid w:val="00DA489C"/>
    <w:rsid w:val="00DA69AF"/>
    <w:rsid w:val="00DB381A"/>
    <w:rsid w:val="00DC033D"/>
    <w:rsid w:val="00DC4BA7"/>
    <w:rsid w:val="00DE02A5"/>
    <w:rsid w:val="00DE0BE4"/>
    <w:rsid w:val="00DF1E8A"/>
    <w:rsid w:val="00E17FFE"/>
    <w:rsid w:val="00E33002"/>
    <w:rsid w:val="00E35CF2"/>
    <w:rsid w:val="00E40804"/>
    <w:rsid w:val="00E418E5"/>
    <w:rsid w:val="00E42F93"/>
    <w:rsid w:val="00E4531A"/>
    <w:rsid w:val="00E5710B"/>
    <w:rsid w:val="00E60101"/>
    <w:rsid w:val="00E66AFB"/>
    <w:rsid w:val="00E6722D"/>
    <w:rsid w:val="00E705BB"/>
    <w:rsid w:val="00E71920"/>
    <w:rsid w:val="00E73E99"/>
    <w:rsid w:val="00E752CF"/>
    <w:rsid w:val="00E83400"/>
    <w:rsid w:val="00E84D97"/>
    <w:rsid w:val="00E87088"/>
    <w:rsid w:val="00EA05F9"/>
    <w:rsid w:val="00EB2755"/>
    <w:rsid w:val="00EB7E9F"/>
    <w:rsid w:val="00EC0DD9"/>
    <w:rsid w:val="00ED4F16"/>
    <w:rsid w:val="00ED5BE8"/>
    <w:rsid w:val="00EE03D4"/>
    <w:rsid w:val="00EE7915"/>
    <w:rsid w:val="00EF1EB5"/>
    <w:rsid w:val="00EF3CF3"/>
    <w:rsid w:val="00F12AFF"/>
    <w:rsid w:val="00F12D04"/>
    <w:rsid w:val="00F16DA1"/>
    <w:rsid w:val="00F210DA"/>
    <w:rsid w:val="00F23C47"/>
    <w:rsid w:val="00F345CE"/>
    <w:rsid w:val="00F35B37"/>
    <w:rsid w:val="00F519AF"/>
    <w:rsid w:val="00F52CA6"/>
    <w:rsid w:val="00F52F9B"/>
    <w:rsid w:val="00F62270"/>
    <w:rsid w:val="00F777FB"/>
    <w:rsid w:val="00F830A4"/>
    <w:rsid w:val="00F85302"/>
    <w:rsid w:val="00F87DFB"/>
    <w:rsid w:val="00F919F5"/>
    <w:rsid w:val="00F96C5E"/>
    <w:rsid w:val="00FB4568"/>
    <w:rsid w:val="00FC071A"/>
    <w:rsid w:val="00FC1651"/>
    <w:rsid w:val="00FC6484"/>
    <w:rsid w:val="00FD01A8"/>
    <w:rsid w:val="00FD189D"/>
    <w:rsid w:val="00FD292D"/>
    <w:rsid w:val="00FE4D21"/>
    <w:rsid w:val="00FF4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018E1"/>
  <w15:chartTrackingRefBased/>
  <w15:docId w15:val="{EFC0CE29-DCF4-48C3-9333-CA86DC21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3D4216"/>
    <w:pPr>
      <w:spacing w:before="240" w:after="0"/>
    </w:pPr>
    <w:rPr>
      <w:sz w:val="20"/>
    </w:rPr>
  </w:style>
  <w:style w:type="paragraph" w:styleId="Heading1">
    <w:name w:val="heading 1"/>
    <w:basedOn w:val="Normal"/>
    <w:next w:val="Normal"/>
    <w:link w:val="Heading1Char"/>
    <w:uiPriority w:val="9"/>
    <w:qFormat/>
    <w:rsid w:val="00F96C5E"/>
    <w:pPr>
      <w:spacing w:before="210"/>
      <w:outlineLvl w:val="0"/>
    </w:pPr>
    <w:rPr>
      <w:rFonts w:asciiTheme="majorHAnsi" w:hAnsiTheme="majorHAnsi"/>
      <w:b/>
      <w:bCs/>
      <w:sz w:val="48"/>
      <w:szCs w:val="48"/>
    </w:rPr>
  </w:style>
  <w:style w:type="paragraph" w:styleId="Heading2">
    <w:name w:val="heading 2"/>
    <w:basedOn w:val="Normal"/>
    <w:next w:val="Normal"/>
    <w:link w:val="Heading2Char"/>
    <w:uiPriority w:val="9"/>
    <w:qFormat/>
    <w:rsid w:val="00A2399E"/>
    <w:pPr>
      <w:outlineLvl w:val="1"/>
    </w:pPr>
    <w:rPr>
      <w:b/>
      <w:bCs/>
      <w:sz w:val="36"/>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2399E"/>
    <w:pPr>
      <w:spacing w:before="100" w:beforeAutospacing="1" w:line="240" w:lineRule="auto"/>
    </w:pPr>
    <w:rPr>
      <w:rFonts w:asciiTheme="majorHAnsi" w:hAnsiTheme="majorHAnsi"/>
      <w:b/>
      <w:color w:val="000000" w:themeColor="text1"/>
      <w:sz w:val="88"/>
      <w:szCs w:val="50"/>
    </w:rPr>
  </w:style>
  <w:style w:type="character" w:customStyle="1" w:styleId="TitleChar">
    <w:name w:val="Title Char"/>
    <w:basedOn w:val="DefaultParagraphFont"/>
    <w:link w:val="Title"/>
    <w:uiPriority w:val="10"/>
    <w:rsid w:val="00A2399E"/>
    <w:rPr>
      <w:rFonts w:asciiTheme="majorHAnsi" w:hAnsiTheme="majorHAnsi"/>
      <w:b/>
      <w:color w:val="000000" w:themeColor="text1"/>
      <w:sz w:val="88"/>
      <w:szCs w:val="50"/>
    </w:rPr>
  </w:style>
  <w:style w:type="paragraph" w:styleId="Subtitle">
    <w:name w:val="Subtitle"/>
    <w:basedOn w:val="Normal"/>
    <w:next w:val="Normal"/>
    <w:link w:val="SubtitleChar"/>
    <w:uiPriority w:val="11"/>
    <w:qFormat/>
    <w:rsid w:val="00A2399E"/>
    <w:pPr>
      <w:spacing w:before="120" w:after="240" w:line="240" w:lineRule="auto"/>
    </w:pPr>
    <w:rPr>
      <w:color w:val="7F7F7F" w:themeColor="text1" w:themeTint="80"/>
      <w:sz w:val="28"/>
      <w:szCs w:val="24"/>
    </w:rPr>
  </w:style>
  <w:style w:type="character" w:customStyle="1" w:styleId="SubtitleChar">
    <w:name w:val="Subtitle Char"/>
    <w:basedOn w:val="DefaultParagraphFont"/>
    <w:link w:val="Subtitle"/>
    <w:uiPriority w:val="11"/>
    <w:rsid w:val="00A2399E"/>
    <w:rPr>
      <w:color w:val="7F7F7F" w:themeColor="text1" w:themeTint="80"/>
      <w:sz w:val="28"/>
      <w:szCs w:val="24"/>
    </w:rPr>
  </w:style>
  <w:style w:type="character" w:customStyle="1" w:styleId="Heading1Char">
    <w:name w:val="Heading 1 Char"/>
    <w:basedOn w:val="DefaultParagraphFont"/>
    <w:link w:val="Heading1"/>
    <w:uiPriority w:val="9"/>
    <w:rsid w:val="00F96C5E"/>
    <w:rPr>
      <w:rFonts w:asciiTheme="majorHAnsi" w:hAnsiTheme="majorHAnsi"/>
      <w:b/>
      <w:bCs/>
      <w:sz w:val="48"/>
      <w:szCs w:val="48"/>
    </w:rPr>
  </w:style>
  <w:style w:type="paragraph" w:customStyle="1" w:styleId="Byline">
    <w:name w:val="Byline"/>
    <w:basedOn w:val="Normal"/>
    <w:qFormat/>
    <w:rsid w:val="00A2399E"/>
    <w:pPr>
      <w:spacing w:before="120"/>
    </w:pPr>
    <w:rPr>
      <w:color w:val="404040" w:themeColor="text1" w:themeTint="BF"/>
    </w:rPr>
  </w:style>
  <w:style w:type="paragraph" w:styleId="NoSpacing">
    <w:name w:val="No Spacing"/>
    <w:uiPriority w:val="1"/>
    <w:qFormat/>
    <w:rsid w:val="002719D0"/>
    <w:pPr>
      <w:spacing w:after="0" w:line="240" w:lineRule="auto"/>
    </w:pPr>
  </w:style>
  <w:style w:type="paragraph" w:styleId="Header">
    <w:name w:val="header"/>
    <w:basedOn w:val="Normal"/>
    <w:link w:val="HeaderChar"/>
    <w:uiPriority w:val="99"/>
    <w:unhideWhenUsed/>
    <w:rsid w:val="002719D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719D0"/>
  </w:style>
  <w:style w:type="paragraph" w:styleId="Footer">
    <w:name w:val="footer"/>
    <w:basedOn w:val="Normal"/>
    <w:link w:val="FooterChar"/>
    <w:uiPriority w:val="99"/>
    <w:semiHidden/>
    <w:rsid w:val="002719D0"/>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6370D1"/>
    <w:rPr>
      <w:sz w:val="20"/>
    </w:rPr>
  </w:style>
  <w:style w:type="paragraph" w:customStyle="1" w:styleId="TopicDescription">
    <w:name w:val="Topic Description"/>
    <w:basedOn w:val="Normal"/>
    <w:qFormat/>
    <w:rsid w:val="00A2399E"/>
    <w:pPr>
      <w:spacing w:before="120"/>
      <w:jc w:val="right"/>
    </w:pPr>
    <w:rPr>
      <w:sz w:val="18"/>
      <w:szCs w:val="18"/>
    </w:rPr>
  </w:style>
  <w:style w:type="paragraph" w:customStyle="1" w:styleId="TopicTitle">
    <w:name w:val="Topic Title"/>
    <w:basedOn w:val="Normal"/>
    <w:qFormat/>
    <w:rsid w:val="00F96C5E"/>
    <w:pPr>
      <w:spacing w:before="360"/>
      <w:jc w:val="right"/>
    </w:pPr>
    <w:rPr>
      <w:b/>
      <w:sz w:val="18"/>
    </w:rPr>
  </w:style>
  <w:style w:type="paragraph" w:styleId="TOCHeading">
    <w:name w:val="TOC Heading"/>
    <w:basedOn w:val="Normal"/>
    <w:next w:val="Normal"/>
    <w:uiPriority w:val="39"/>
    <w:qFormat/>
    <w:rsid w:val="007507E9"/>
    <w:pPr>
      <w:spacing w:before="400"/>
      <w:jc w:val="right"/>
    </w:pPr>
    <w:rPr>
      <w:b/>
      <w:sz w:val="18"/>
    </w:rPr>
  </w:style>
  <w:style w:type="paragraph" w:customStyle="1" w:styleId="ObjectAnchor">
    <w:name w:val="Object Anchor"/>
    <w:basedOn w:val="Normal"/>
    <w:qFormat/>
    <w:rsid w:val="00B97E24"/>
    <w:pPr>
      <w:spacing w:before="0"/>
    </w:pPr>
    <w:rPr>
      <w:rFonts w:ascii="AvenirNext LT Pro Light"/>
      <w:noProof/>
      <w:sz w:val="10"/>
    </w:rPr>
  </w:style>
  <w:style w:type="character" w:customStyle="1" w:styleId="Heading2Char">
    <w:name w:val="Heading 2 Char"/>
    <w:basedOn w:val="DefaultParagraphFont"/>
    <w:link w:val="Heading2"/>
    <w:uiPriority w:val="9"/>
    <w:rsid w:val="00A2399E"/>
    <w:rPr>
      <w:b/>
      <w:bCs/>
      <w:sz w:val="36"/>
      <w:szCs w:val="30"/>
    </w:rPr>
  </w:style>
  <w:style w:type="paragraph" w:customStyle="1" w:styleId="IssueInfo">
    <w:name w:val="Issue Info"/>
    <w:basedOn w:val="Normal"/>
    <w:qFormat/>
    <w:rsid w:val="00A2399E"/>
    <w:pPr>
      <w:spacing w:before="0"/>
      <w:jc w:val="right"/>
    </w:pPr>
    <w:rPr>
      <w:color w:val="7F7F7F" w:themeColor="text1" w:themeTint="80"/>
      <w:sz w:val="18"/>
      <w:szCs w:val="16"/>
    </w:rPr>
  </w:style>
  <w:style w:type="character" w:styleId="PlaceholderText">
    <w:name w:val="Placeholder Text"/>
    <w:basedOn w:val="DefaultParagraphFont"/>
    <w:uiPriority w:val="99"/>
    <w:semiHidden/>
    <w:rsid w:val="007844DC"/>
    <w:rPr>
      <w:color w:val="808080"/>
    </w:rPr>
  </w:style>
  <w:style w:type="character" w:customStyle="1" w:styleId="Bold">
    <w:name w:val="Bold"/>
    <w:uiPriority w:val="1"/>
    <w:qFormat/>
    <w:rsid w:val="0080449D"/>
    <w:rPr>
      <w:b/>
    </w:rPr>
  </w:style>
  <w:style w:type="paragraph" w:styleId="ListParagraph">
    <w:name w:val="List Paragraph"/>
    <w:basedOn w:val="Normal"/>
    <w:uiPriority w:val="34"/>
    <w:qFormat/>
    <w:rsid w:val="00B85AB7"/>
    <w:pPr>
      <w:ind w:left="720"/>
      <w:contextualSpacing/>
    </w:pPr>
  </w:style>
  <w:style w:type="character" w:styleId="Hyperlink">
    <w:name w:val="Hyperlink"/>
    <w:basedOn w:val="DefaultParagraphFont"/>
    <w:uiPriority w:val="99"/>
    <w:unhideWhenUsed/>
    <w:rsid w:val="00090C29"/>
    <w:rPr>
      <w:color w:val="5F5F5F" w:themeColor="hyperlink"/>
      <w:u w:val="single"/>
    </w:rPr>
  </w:style>
  <w:style w:type="character" w:styleId="UnresolvedMention">
    <w:name w:val="Unresolved Mention"/>
    <w:basedOn w:val="DefaultParagraphFont"/>
    <w:uiPriority w:val="99"/>
    <w:semiHidden/>
    <w:unhideWhenUsed/>
    <w:rsid w:val="00090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AppData\Roaming\Microsoft\Templates\Corporate%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E3C33AD6CB4B7D9A1B3F480A649AF6"/>
        <w:category>
          <w:name w:val="General"/>
          <w:gallery w:val="placeholder"/>
        </w:category>
        <w:types>
          <w:type w:val="bbPlcHdr"/>
        </w:types>
        <w:behaviors>
          <w:behavior w:val="content"/>
        </w:behaviors>
        <w:guid w:val="{4F37720D-C675-4C08-810E-B3AA5F201CE8}"/>
      </w:docPartPr>
      <w:docPartBody>
        <w:p w:rsidR="008C573D" w:rsidRDefault="00417611">
          <w:pPr>
            <w:pStyle w:val="1FE3C33AD6CB4B7D9A1B3F480A649AF6"/>
          </w:pPr>
          <w:r w:rsidRPr="007844DC">
            <w:t>The Review</w:t>
          </w:r>
        </w:p>
      </w:docPartBody>
    </w:docPart>
    <w:docPart>
      <w:docPartPr>
        <w:name w:val="D4BCE2EF8F19474AB8698098FF71C6B1"/>
        <w:category>
          <w:name w:val="General"/>
          <w:gallery w:val="placeholder"/>
        </w:category>
        <w:types>
          <w:type w:val="bbPlcHdr"/>
        </w:types>
        <w:behaviors>
          <w:behavior w:val="content"/>
        </w:behaviors>
        <w:guid w:val="{54E3E7E9-5274-444C-85A2-5C2505A974C7}"/>
      </w:docPartPr>
      <w:docPartBody>
        <w:p w:rsidR="008C573D" w:rsidRDefault="00417611">
          <w:pPr>
            <w:pStyle w:val="D4BCE2EF8F19474AB8698098FF71C6B1"/>
          </w:pPr>
          <w:r w:rsidRPr="007844DC">
            <w:t>The latest news, views, and announcements</w:t>
          </w:r>
        </w:p>
      </w:docPartBody>
    </w:docPart>
    <w:docPart>
      <w:docPartPr>
        <w:name w:val="769FFBFF5C6042789DFC3F0F167FFE1B"/>
        <w:category>
          <w:name w:val="General"/>
          <w:gallery w:val="placeholder"/>
        </w:category>
        <w:types>
          <w:type w:val="bbPlcHdr"/>
        </w:types>
        <w:behaviors>
          <w:behavior w:val="content"/>
        </w:behaviors>
        <w:guid w:val="{666E429F-F2D1-418D-99B3-184DC9B254DE}"/>
      </w:docPartPr>
      <w:docPartBody>
        <w:p w:rsidR="008C573D" w:rsidRDefault="00417611">
          <w:pPr>
            <w:pStyle w:val="769FFBFF5C6042789DFC3F0F167FFE1B"/>
          </w:pPr>
          <w:r w:rsidRPr="007844DC">
            <w:t>INSIDE</w:t>
          </w:r>
        </w:p>
      </w:docPartBody>
    </w:docPart>
    <w:docPart>
      <w:docPartPr>
        <w:name w:val="2834BAB3271C41C78B1BB8129B5DFE4F"/>
        <w:category>
          <w:name w:val="General"/>
          <w:gallery w:val="placeholder"/>
        </w:category>
        <w:types>
          <w:type w:val="bbPlcHdr"/>
        </w:types>
        <w:behaviors>
          <w:behavior w:val="content"/>
        </w:behaviors>
        <w:guid w:val="{CBC6E549-E25F-454D-9226-28C72E21D270}"/>
      </w:docPartPr>
      <w:docPartBody>
        <w:p w:rsidR="008C573D" w:rsidRDefault="00417611">
          <w:pPr>
            <w:pStyle w:val="2834BAB3271C41C78B1BB8129B5DFE4F"/>
          </w:pPr>
          <w:r w:rsidRPr="007844DC">
            <w:t>New finds this week</w:t>
          </w:r>
        </w:p>
      </w:docPartBody>
    </w:docPart>
    <w:docPart>
      <w:docPartPr>
        <w:name w:val="159C764148B745B1B8174C8430B000A2"/>
        <w:category>
          <w:name w:val="General"/>
          <w:gallery w:val="placeholder"/>
        </w:category>
        <w:types>
          <w:type w:val="bbPlcHdr"/>
        </w:types>
        <w:behaviors>
          <w:behavior w:val="content"/>
        </w:behaviors>
        <w:guid w:val="{B46D4221-500D-4EFC-9D28-A4EEFFDB58B0}"/>
      </w:docPartPr>
      <w:docPartBody>
        <w:p w:rsidR="008C573D" w:rsidRDefault="00417611">
          <w:pPr>
            <w:pStyle w:val="159C764148B745B1B8174C8430B000A2"/>
          </w:pPr>
          <w:r w:rsidRPr="007844DC">
            <w:t>Add description text here to get your subscribers interested in your topic.</w:t>
          </w:r>
        </w:p>
      </w:docPartBody>
    </w:docPart>
    <w:docPart>
      <w:docPartPr>
        <w:name w:val="119377AE208440AB9BBC60F9CBC191E2"/>
        <w:category>
          <w:name w:val="General"/>
          <w:gallery w:val="placeholder"/>
        </w:category>
        <w:types>
          <w:type w:val="bbPlcHdr"/>
        </w:types>
        <w:behaviors>
          <w:behavior w:val="content"/>
        </w:behaviors>
        <w:guid w:val="{97470F67-0573-40EC-B532-1CBFE4CC967D}"/>
      </w:docPartPr>
      <w:docPartBody>
        <w:p w:rsidR="008C573D" w:rsidRDefault="00417611">
          <w:pPr>
            <w:pStyle w:val="119377AE208440AB9BBC60F9CBC191E2"/>
          </w:pPr>
          <w:r w:rsidRPr="007844DC">
            <w:t>Corporate newsletter</w:t>
          </w:r>
        </w:p>
      </w:docPartBody>
    </w:docPart>
    <w:docPart>
      <w:docPartPr>
        <w:name w:val="4458C08EDEF8448EA6A202166B43CAFD"/>
        <w:category>
          <w:name w:val="General"/>
          <w:gallery w:val="placeholder"/>
        </w:category>
        <w:types>
          <w:type w:val="bbPlcHdr"/>
        </w:types>
        <w:behaviors>
          <w:behavior w:val="content"/>
        </w:behaviors>
        <w:guid w:val="{6399C813-7A35-42BF-BAB4-EB69F5A0C75A}"/>
      </w:docPartPr>
      <w:docPartBody>
        <w:p w:rsidR="008C573D" w:rsidRDefault="00417611">
          <w:pPr>
            <w:pStyle w:val="4458C08EDEF8448EA6A202166B43CAFD"/>
          </w:pPr>
          <w:r w:rsidRPr="007844DC">
            <w:t>Add description text here to get your subscribers interested in your topic.</w:t>
          </w:r>
        </w:p>
      </w:docPartBody>
    </w:docPart>
    <w:docPart>
      <w:docPartPr>
        <w:name w:val="70244A6F5A2F414E87EB3FC7D95D0436"/>
        <w:category>
          <w:name w:val="General"/>
          <w:gallery w:val="placeholder"/>
        </w:category>
        <w:types>
          <w:type w:val="bbPlcHdr"/>
        </w:types>
        <w:behaviors>
          <w:behavior w:val="content"/>
        </w:behaviors>
        <w:guid w:val="{57F06328-6242-488A-8538-0AD67C587ED0}"/>
      </w:docPartPr>
      <w:docPartBody>
        <w:p w:rsidR="008C573D" w:rsidRDefault="00417611">
          <w:pPr>
            <w:pStyle w:val="70244A6F5A2F414E87EB3FC7D95D0436"/>
          </w:pPr>
          <w:r w:rsidRPr="007844DC">
            <w:t>The observer</w:t>
          </w:r>
        </w:p>
      </w:docPartBody>
    </w:docPart>
    <w:docPart>
      <w:docPartPr>
        <w:name w:val="925878BF838048949D53E1D3A6E62A88"/>
        <w:category>
          <w:name w:val="General"/>
          <w:gallery w:val="placeholder"/>
        </w:category>
        <w:types>
          <w:type w:val="bbPlcHdr"/>
        </w:types>
        <w:behaviors>
          <w:behavior w:val="content"/>
        </w:behaviors>
        <w:guid w:val="{4776EC53-F6AA-4469-9780-0DC9561DD782}"/>
      </w:docPartPr>
      <w:docPartBody>
        <w:p w:rsidR="008C573D" w:rsidRDefault="00417611">
          <w:pPr>
            <w:pStyle w:val="925878BF838048949D53E1D3A6E62A88"/>
          </w:pPr>
          <w:r w:rsidRPr="007844DC">
            <w:t>Add description text here to get your subscribers interested in your topic.</w:t>
          </w:r>
        </w:p>
      </w:docPartBody>
    </w:docPart>
    <w:docPart>
      <w:docPartPr>
        <w:name w:val="78EA464C5BB8435EAE00DD835AC707C5"/>
        <w:category>
          <w:name w:val="General"/>
          <w:gallery w:val="placeholder"/>
        </w:category>
        <w:types>
          <w:type w:val="bbPlcHdr"/>
        </w:types>
        <w:behaviors>
          <w:behavior w:val="content"/>
        </w:behaviors>
        <w:guid w:val="{4CBE9261-9A07-4919-A803-2675C5BFA0A5}"/>
      </w:docPartPr>
      <w:docPartBody>
        <w:p w:rsidR="008C573D" w:rsidRDefault="00417611">
          <w:pPr>
            <w:pStyle w:val="78EA464C5BB8435EAE00DD835AC707C5"/>
          </w:pPr>
          <w:r w:rsidRPr="00CA0AAB">
            <w:rPr>
              <w:rStyle w:val="Bold"/>
            </w:rPr>
            <w:t>The Review</w:t>
          </w:r>
        </w:p>
      </w:docPartBody>
    </w:docPart>
    <w:docPart>
      <w:docPartPr>
        <w:name w:val="79A6E44F89B049C48C81327DF16672B5"/>
        <w:category>
          <w:name w:val="General"/>
          <w:gallery w:val="placeholder"/>
        </w:category>
        <w:types>
          <w:type w:val="bbPlcHdr"/>
        </w:types>
        <w:behaviors>
          <w:behavior w:val="content"/>
        </w:behaviors>
        <w:guid w:val="{6E091CF3-A066-4C22-A7B3-142DFE6F3A7E}"/>
      </w:docPartPr>
      <w:docPartBody>
        <w:p w:rsidR="008C573D" w:rsidRDefault="00417611">
          <w:pPr>
            <w:pStyle w:val="79A6E44F89B049C48C81327DF16672B5"/>
          </w:pPr>
          <w:r w:rsidRPr="00CA0AAB">
            <w:t>Corporate newsletter</w:t>
          </w:r>
        </w:p>
      </w:docPartBody>
    </w:docPart>
    <w:docPart>
      <w:docPartPr>
        <w:name w:val="25BF494B5F4F4FE0AF1FC72CFDBA71D2"/>
        <w:category>
          <w:name w:val="General"/>
          <w:gallery w:val="placeholder"/>
        </w:category>
        <w:types>
          <w:type w:val="bbPlcHdr"/>
        </w:types>
        <w:behaviors>
          <w:behavior w:val="content"/>
        </w:behaviors>
        <w:guid w:val="{3B661BCE-F87B-4EE1-82EF-AD3523837108}"/>
      </w:docPartPr>
      <w:docPartBody>
        <w:p w:rsidR="008C573D" w:rsidRDefault="00417611">
          <w:pPr>
            <w:pStyle w:val="25BF494B5F4F4FE0AF1FC72CFDBA71D2"/>
          </w:pPr>
          <w:r w:rsidRPr="000C3643">
            <w:rPr>
              <w:rStyle w:val="Bold"/>
            </w:rPr>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7E5A0AF840D74E4FA579612394CA5848"/>
        <w:category>
          <w:name w:val="General"/>
          <w:gallery w:val="placeholder"/>
        </w:category>
        <w:types>
          <w:type w:val="bbPlcHdr"/>
        </w:types>
        <w:behaviors>
          <w:behavior w:val="content"/>
        </w:behaviors>
        <w:guid w:val="{C24BE96A-5676-45FE-A263-57F2372DBA1D}"/>
      </w:docPartPr>
      <w:docPartBody>
        <w:p w:rsidR="008C573D" w:rsidRPr="00CA0AAB" w:rsidRDefault="00417611" w:rsidP="00CA0AAB">
          <w:r w:rsidRPr="00CA0AAB">
            <w:t xml:space="preserve">Newsletters are periodicals used to advertise or update your subscribers with information about your product or blog. </w:t>
          </w:r>
        </w:p>
        <w:p w:rsidR="008C573D" w:rsidRDefault="00417611">
          <w:pPr>
            <w:pStyle w:val="7E5A0AF840D74E4FA579612394CA5848"/>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8EA72CEB24144E20A653BF3C720B6247"/>
        <w:category>
          <w:name w:val="General"/>
          <w:gallery w:val="placeholder"/>
        </w:category>
        <w:types>
          <w:type w:val="bbPlcHdr"/>
        </w:types>
        <w:behaviors>
          <w:behavior w:val="content"/>
        </w:behaviors>
        <w:guid w:val="{CEB8F403-35DF-41D8-A950-0C3F297B903D}"/>
      </w:docPartPr>
      <w:docPartBody>
        <w:p w:rsidR="008C573D" w:rsidRDefault="00417611">
          <w:pPr>
            <w:pStyle w:val="8EA72CEB24144E20A653BF3C720B6247"/>
          </w:pPr>
          <w:r w:rsidRPr="00CA0AAB">
            <w:t>Work with the industry’s best</w:t>
          </w:r>
        </w:p>
      </w:docPartBody>
    </w:docPart>
    <w:docPart>
      <w:docPartPr>
        <w:name w:val="3995562EE60D47BA8DC3CD1E9B7BA9F6"/>
        <w:category>
          <w:name w:val="General"/>
          <w:gallery w:val="placeholder"/>
        </w:category>
        <w:types>
          <w:type w:val="bbPlcHdr"/>
        </w:types>
        <w:behaviors>
          <w:behavior w:val="content"/>
        </w:behaviors>
        <w:guid w:val="{631931C3-F574-4827-AB8D-A843CCF89C1D}"/>
      </w:docPartPr>
      <w:docPartBody>
        <w:p w:rsidR="008C573D" w:rsidRPr="00CA0AAB" w:rsidRDefault="00417611" w:rsidP="00CA0AAB">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8C573D" w:rsidRPr="00CA0AAB" w:rsidRDefault="00417611" w:rsidP="00CA0AAB">
          <w:r w:rsidRPr="00CA0AAB">
            <w:t>Newsletters are periodicals used to advertise or update your subscribers with information about your product or blog. Type the content of your newsletter here.</w:t>
          </w:r>
        </w:p>
        <w:p w:rsidR="008C573D" w:rsidRDefault="00417611">
          <w:pPr>
            <w:pStyle w:val="3995562EE60D47BA8DC3CD1E9B7BA9F6"/>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FDB27D61450C458881896F66896F7436"/>
        <w:category>
          <w:name w:val="General"/>
          <w:gallery w:val="placeholder"/>
        </w:category>
        <w:types>
          <w:type w:val="bbPlcHdr"/>
        </w:types>
        <w:behaviors>
          <w:behavior w:val="content"/>
        </w:behaviors>
        <w:guid w:val="{614E9CF8-CF33-4646-9196-08B1C6BECEBF}"/>
      </w:docPartPr>
      <w:docPartBody>
        <w:p w:rsidR="008C573D" w:rsidRPr="00CA0AAB" w:rsidRDefault="00417611" w:rsidP="00CA0AAB">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8C573D" w:rsidRDefault="00417611">
          <w:pPr>
            <w:pStyle w:val="FDB27D61450C458881896F66896F7436"/>
          </w:pPr>
          <w:r w:rsidRPr="00CA0AAB">
            <w:t>Newsletters are periodicals used to advertise or update your subscribers with information about your product or blog. They are an excellent way to maintain regular contact with your subscribers.</w:t>
          </w:r>
        </w:p>
      </w:docPartBody>
    </w:docPart>
    <w:docPart>
      <w:docPartPr>
        <w:name w:val="978CF18F937E48D8A04968A4B305F0D8"/>
        <w:category>
          <w:name w:val="General"/>
          <w:gallery w:val="placeholder"/>
        </w:category>
        <w:types>
          <w:type w:val="bbPlcHdr"/>
        </w:types>
        <w:behaviors>
          <w:behavior w:val="content"/>
        </w:behaviors>
        <w:guid w:val="{CFC74AFD-AF3D-47CD-B52F-492F12A480F8}"/>
      </w:docPartPr>
      <w:docPartBody>
        <w:p w:rsidR="008C573D" w:rsidRDefault="00E76AF8" w:rsidP="00E76AF8">
          <w:pPr>
            <w:pStyle w:val="978CF18F937E48D8A04968A4B305F0D8"/>
          </w:pPr>
          <w:r w:rsidRPr="00CA0AAB">
            <w:rPr>
              <w:rFonts w:ascii="Arial" w:hAnsi="Arial" w:cs="Arial"/>
            </w:rPr>
            <w:t>‒</w:t>
          </w:r>
          <w:r w:rsidRPr="00CA0AAB">
            <w:t>By Chanchal Sharma</w:t>
          </w:r>
        </w:p>
      </w:docPartBody>
    </w:docPart>
    <w:docPart>
      <w:docPartPr>
        <w:name w:val="584E56A8216D494EB21960E4F5889E6C"/>
        <w:category>
          <w:name w:val="General"/>
          <w:gallery w:val="placeholder"/>
        </w:category>
        <w:types>
          <w:type w:val="bbPlcHdr"/>
        </w:types>
        <w:behaviors>
          <w:behavior w:val="content"/>
        </w:behaviors>
        <w:guid w:val="{85048FA4-2D72-43B1-B849-B89480C68AEE}"/>
      </w:docPartPr>
      <w:docPartBody>
        <w:p w:rsidR="008C573D" w:rsidRDefault="00E76AF8" w:rsidP="00E76AF8">
          <w:pPr>
            <w:pStyle w:val="584E56A8216D494EB21960E4F5889E6C"/>
          </w:pPr>
          <w:r w:rsidRPr="00CA0AAB">
            <w:rPr>
              <w:rStyle w:val="Bold"/>
            </w:rPr>
            <w:t>The Review</w:t>
          </w:r>
        </w:p>
      </w:docPartBody>
    </w:docPart>
    <w:docPart>
      <w:docPartPr>
        <w:name w:val="9F45083D8222454BA75D4D8869774D1B"/>
        <w:category>
          <w:name w:val="General"/>
          <w:gallery w:val="placeholder"/>
        </w:category>
        <w:types>
          <w:type w:val="bbPlcHdr"/>
        </w:types>
        <w:behaviors>
          <w:behavior w:val="content"/>
        </w:behaviors>
        <w:guid w:val="{E4634C9A-6B13-454E-AA5F-143C95A56C99}"/>
      </w:docPartPr>
      <w:docPartBody>
        <w:p w:rsidR="008C573D" w:rsidRDefault="00E76AF8" w:rsidP="00E76AF8">
          <w:pPr>
            <w:pStyle w:val="9F45083D8222454BA75D4D8869774D1B"/>
          </w:pPr>
          <w:r w:rsidRPr="00CA0AAB">
            <w:t>Corporate newsletter</w:t>
          </w:r>
        </w:p>
      </w:docPartBody>
    </w:docPart>
    <w:docPart>
      <w:docPartPr>
        <w:name w:val="0D70F45354CD415BA813885BB50E2678"/>
        <w:category>
          <w:name w:val="General"/>
          <w:gallery w:val="placeholder"/>
        </w:category>
        <w:types>
          <w:type w:val="bbPlcHdr"/>
        </w:types>
        <w:behaviors>
          <w:behavior w:val="content"/>
        </w:behaviors>
        <w:guid w:val="{97CE7827-A617-4CA7-8517-A6474BE31FA4}"/>
      </w:docPartPr>
      <w:docPartBody>
        <w:p w:rsidR="00E76AF8" w:rsidRPr="00CA0AAB" w:rsidRDefault="00E76AF8" w:rsidP="00CA0AAB">
          <w:r w:rsidRPr="00CA0AAB">
            <w:t xml:space="preserve">Newsletters are periodicals used to advertise or update your subscribers with information about your product or blog. </w:t>
          </w:r>
        </w:p>
        <w:p w:rsidR="008C573D" w:rsidRDefault="00E76AF8" w:rsidP="00E76AF8">
          <w:pPr>
            <w:pStyle w:val="0D70F45354CD415BA813885BB50E2678"/>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1932ABB273974684A40BA93CDC08C6BF"/>
        <w:category>
          <w:name w:val="General"/>
          <w:gallery w:val="placeholder"/>
        </w:category>
        <w:types>
          <w:type w:val="bbPlcHdr"/>
        </w:types>
        <w:behaviors>
          <w:behavior w:val="content"/>
        </w:behaviors>
        <w:guid w:val="{1D2FA227-1357-45F9-9AE8-5E5E740CC3CC}"/>
      </w:docPartPr>
      <w:docPartBody>
        <w:p w:rsidR="008C573D" w:rsidRDefault="00E76AF8" w:rsidP="00E76AF8">
          <w:pPr>
            <w:pStyle w:val="1932ABB273974684A40BA93CDC08C6BF"/>
          </w:pPr>
          <w:r w:rsidRPr="00CA0AAB">
            <w:rPr>
              <w:rStyle w:val="Bold"/>
            </w:rPr>
            <w:t>The Review</w:t>
          </w:r>
        </w:p>
      </w:docPartBody>
    </w:docPart>
    <w:docPart>
      <w:docPartPr>
        <w:name w:val="2E9AC886B09146E8BED08071F00531B0"/>
        <w:category>
          <w:name w:val="General"/>
          <w:gallery w:val="placeholder"/>
        </w:category>
        <w:types>
          <w:type w:val="bbPlcHdr"/>
        </w:types>
        <w:behaviors>
          <w:behavior w:val="content"/>
        </w:behaviors>
        <w:guid w:val="{41B9D912-C0DB-42A8-90B1-FEC70A919FA2}"/>
      </w:docPartPr>
      <w:docPartBody>
        <w:p w:rsidR="00E76AF8" w:rsidRPr="00CA0AAB" w:rsidRDefault="00E76AF8" w:rsidP="00CA0AAB">
          <w:r w:rsidRPr="00CA0AAB">
            <w:t xml:space="preserve">Newsletters are periodicals used to advertise or update your subscribers with information about your product or blog. </w:t>
          </w:r>
        </w:p>
        <w:p w:rsidR="008C573D" w:rsidRDefault="00E76AF8" w:rsidP="00E76AF8">
          <w:pPr>
            <w:pStyle w:val="2E9AC886B09146E8BED08071F00531B0"/>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60F4A802156146F58DD1A5E8CFFD1726"/>
        <w:category>
          <w:name w:val="General"/>
          <w:gallery w:val="placeholder"/>
        </w:category>
        <w:types>
          <w:type w:val="bbPlcHdr"/>
        </w:types>
        <w:behaviors>
          <w:behavior w:val="content"/>
        </w:behaviors>
        <w:guid w:val="{921AFE30-737F-4736-8F7E-F9930CE5E709}"/>
      </w:docPartPr>
      <w:docPartBody>
        <w:p w:rsidR="00417611" w:rsidRDefault="008C573D" w:rsidP="008C573D">
          <w:pPr>
            <w:pStyle w:val="60F4A802156146F58DD1A5E8CFFD1726"/>
          </w:pPr>
          <w:r w:rsidRPr="00CA0AAB">
            <w:rPr>
              <w:rStyle w:val="Bold"/>
            </w:rPr>
            <w:t>The Review</w:t>
          </w:r>
        </w:p>
      </w:docPartBody>
    </w:docPart>
    <w:docPart>
      <w:docPartPr>
        <w:name w:val="AD48DD25B89645E9912053AA44838622"/>
        <w:category>
          <w:name w:val="General"/>
          <w:gallery w:val="placeholder"/>
        </w:category>
        <w:types>
          <w:type w:val="bbPlcHdr"/>
        </w:types>
        <w:behaviors>
          <w:behavior w:val="content"/>
        </w:behaviors>
        <w:guid w:val="{FF045EAB-D0C3-46D4-9D39-560EBB864D7C}"/>
      </w:docPartPr>
      <w:docPartBody>
        <w:p w:rsidR="008C573D" w:rsidRPr="00CA0AAB" w:rsidRDefault="008C573D" w:rsidP="00CA0AAB">
          <w:r w:rsidRPr="00CA0AAB">
            <w:t xml:space="preserve">Newsletters are periodicals used to advertise or update your subscribers with information about your product or blog. </w:t>
          </w:r>
        </w:p>
        <w:p w:rsidR="00417611" w:rsidRDefault="008C573D" w:rsidP="008C573D">
          <w:pPr>
            <w:pStyle w:val="AD48DD25B89645E9912053AA44838622"/>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34221124447B444A897527C153F6C917"/>
        <w:category>
          <w:name w:val="General"/>
          <w:gallery w:val="placeholder"/>
        </w:category>
        <w:types>
          <w:type w:val="bbPlcHdr"/>
        </w:types>
        <w:behaviors>
          <w:behavior w:val="content"/>
        </w:behaviors>
        <w:guid w:val="{ED260921-0E1A-447D-AF01-75AAD45DC2E5}"/>
      </w:docPartPr>
      <w:docPartBody>
        <w:p w:rsidR="00D728C6" w:rsidRPr="00CA0AAB" w:rsidRDefault="00D728C6" w:rsidP="00CA0AAB">
          <w:r w:rsidRPr="00CA0AAB">
            <w:t xml:space="preserve">Newsletters are periodicals used to advertise or update your subscribers with information about your product or blog. </w:t>
          </w:r>
        </w:p>
        <w:p w:rsidR="008171CA" w:rsidRDefault="00D728C6" w:rsidP="00D728C6">
          <w:pPr>
            <w:pStyle w:val="34221124447B444A897527C153F6C917"/>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F8"/>
    <w:rsid w:val="002870A4"/>
    <w:rsid w:val="002C6548"/>
    <w:rsid w:val="00417611"/>
    <w:rsid w:val="007724CD"/>
    <w:rsid w:val="008171CA"/>
    <w:rsid w:val="008C573D"/>
    <w:rsid w:val="008E5ACC"/>
    <w:rsid w:val="00BD6C90"/>
    <w:rsid w:val="00C7027C"/>
    <w:rsid w:val="00D728C6"/>
    <w:rsid w:val="00E76AF8"/>
    <w:rsid w:val="00EB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E3C33AD6CB4B7D9A1B3F480A649AF6">
    <w:name w:val="1FE3C33AD6CB4B7D9A1B3F480A649AF6"/>
  </w:style>
  <w:style w:type="paragraph" w:customStyle="1" w:styleId="5801EF3BB48F43D18A91D641DC759967">
    <w:name w:val="5801EF3BB48F43D18A91D641DC759967"/>
  </w:style>
  <w:style w:type="paragraph" w:customStyle="1" w:styleId="D4BCE2EF8F19474AB8698098FF71C6B1">
    <w:name w:val="D4BCE2EF8F19474AB8698098FF71C6B1"/>
  </w:style>
  <w:style w:type="paragraph" w:customStyle="1" w:styleId="769FFBFF5C6042789DFC3F0F167FFE1B">
    <w:name w:val="769FFBFF5C6042789DFC3F0F167FFE1B"/>
  </w:style>
  <w:style w:type="paragraph" w:customStyle="1" w:styleId="2834BAB3271C41C78B1BB8129B5DFE4F">
    <w:name w:val="2834BAB3271C41C78B1BB8129B5DFE4F"/>
  </w:style>
  <w:style w:type="paragraph" w:customStyle="1" w:styleId="159C764148B745B1B8174C8430B000A2">
    <w:name w:val="159C764148B745B1B8174C8430B000A2"/>
  </w:style>
  <w:style w:type="paragraph" w:customStyle="1" w:styleId="119377AE208440AB9BBC60F9CBC191E2">
    <w:name w:val="119377AE208440AB9BBC60F9CBC191E2"/>
  </w:style>
  <w:style w:type="paragraph" w:customStyle="1" w:styleId="4458C08EDEF8448EA6A202166B43CAFD">
    <w:name w:val="4458C08EDEF8448EA6A202166B43CAFD"/>
  </w:style>
  <w:style w:type="paragraph" w:customStyle="1" w:styleId="70244A6F5A2F414E87EB3FC7D95D0436">
    <w:name w:val="70244A6F5A2F414E87EB3FC7D95D0436"/>
  </w:style>
  <w:style w:type="paragraph" w:customStyle="1" w:styleId="925878BF838048949D53E1D3A6E62A88">
    <w:name w:val="925878BF838048949D53E1D3A6E62A88"/>
  </w:style>
  <w:style w:type="paragraph" w:customStyle="1" w:styleId="C93F8A19DF2E4D95BAE03BE1B1E5A922">
    <w:name w:val="C93F8A19DF2E4D95BAE03BE1B1E5A922"/>
  </w:style>
  <w:style w:type="paragraph" w:customStyle="1" w:styleId="5C6758BAA2B04D4B9E80910A88216D59">
    <w:name w:val="5C6758BAA2B04D4B9E80910A88216D59"/>
  </w:style>
  <w:style w:type="character" w:customStyle="1" w:styleId="Bold">
    <w:name w:val="Bold"/>
    <w:uiPriority w:val="1"/>
    <w:qFormat/>
    <w:rsid w:val="00D728C6"/>
    <w:rPr>
      <w:b/>
    </w:rPr>
  </w:style>
  <w:style w:type="paragraph" w:customStyle="1" w:styleId="D4D343CEB68346F0887FFEEEB2318EB1">
    <w:name w:val="D4D343CEB68346F0887FFEEEB2318EB1"/>
  </w:style>
  <w:style w:type="paragraph" w:customStyle="1" w:styleId="5D0199883F2B40E6BBD5023BE35001E1">
    <w:name w:val="5D0199883F2B40E6BBD5023BE35001E1"/>
  </w:style>
  <w:style w:type="paragraph" w:customStyle="1" w:styleId="78EA464C5BB8435EAE00DD835AC707C5">
    <w:name w:val="78EA464C5BB8435EAE00DD835AC707C5"/>
  </w:style>
  <w:style w:type="paragraph" w:customStyle="1" w:styleId="79A6E44F89B049C48C81327DF16672B5">
    <w:name w:val="79A6E44F89B049C48C81327DF16672B5"/>
  </w:style>
  <w:style w:type="paragraph" w:customStyle="1" w:styleId="D7ED97B6B122464ABB431E3D749F0D59">
    <w:name w:val="D7ED97B6B122464ABB431E3D749F0D59"/>
  </w:style>
  <w:style w:type="paragraph" w:customStyle="1" w:styleId="25BF494B5F4F4FE0AF1FC72CFDBA71D2">
    <w:name w:val="25BF494B5F4F4FE0AF1FC72CFDBA71D2"/>
  </w:style>
  <w:style w:type="paragraph" w:customStyle="1" w:styleId="7E5A0AF840D74E4FA579612394CA5848">
    <w:name w:val="7E5A0AF840D74E4FA579612394CA5848"/>
  </w:style>
  <w:style w:type="paragraph" w:customStyle="1" w:styleId="8EA72CEB24144E20A653BF3C720B6247">
    <w:name w:val="8EA72CEB24144E20A653BF3C720B6247"/>
  </w:style>
  <w:style w:type="paragraph" w:customStyle="1" w:styleId="8F745FC336A34AC2AD88B43B74EC2B11">
    <w:name w:val="8F745FC336A34AC2AD88B43B74EC2B11"/>
  </w:style>
  <w:style w:type="paragraph" w:customStyle="1" w:styleId="3995562EE60D47BA8DC3CD1E9B7BA9F6">
    <w:name w:val="3995562EE60D47BA8DC3CD1E9B7BA9F6"/>
  </w:style>
  <w:style w:type="paragraph" w:customStyle="1" w:styleId="C4A1CBF1F5284DB29D4B95502595E3E9">
    <w:name w:val="C4A1CBF1F5284DB29D4B95502595E3E9"/>
  </w:style>
  <w:style w:type="paragraph" w:customStyle="1" w:styleId="8035302D19E547E89D780D46B77307D8">
    <w:name w:val="8035302D19E547E89D780D46B77307D8"/>
  </w:style>
  <w:style w:type="paragraph" w:customStyle="1" w:styleId="FDB27D61450C458881896F66896F7436">
    <w:name w:val="FDB27D61450C458881896F66896F7436"/>
  </w:style>
  <w:style w:type="paragraph" w:customStyle="1" w:styleId="978CF18F937E48D8A04968A4B305F0D8">
    <w:name w:val="978CF18F937E48D8A04968A4B305F0D8"/>
    <w:rsid w:val="00E76AF8"/>
  </w:style>
  <w:style w:type="paragraph" w:customStyle="1" w:styleId="319125BB8B6E41CEBC866EFBA009894D">
    <w:name w:val="319125BB8B6E41CEBC866EFBA009894D"/>
    <w:rsid w:val="00E76AF8"/>
  </w:style>
  <w:style w:type="paragraph" w:customStyle="1" w:styleId="9206DFAE0DFD4377B61F9D045A612BEF">
    <w:name w:val="9206DFAE0DFD4377B61F9D045A612BEF"/>
    <w:rsid w:val="00E76AF8"/>
  </w:style>
  <w:style w:type="paragraph" w:customStyle="1" w:styleId="2A21991BDFB3444685C77126865681E0">
    <w:name w:val="2A21991BDFB3444685C77126865681E0"/>
    <w:rsid w:val="00E76AF8"/>
  </w:style>
  <w:style w:type="paragraph" w:customStyle="1" w:styleId="94C05BF2EEDA495BB6D43F3D55E2487C">
    <w:name w:val="94C05BF2EEDA495BB6D43F3D55E2487C"/>
    <w:rsid w:val="00E76AF8"/>
  </w:style>
  <w:style w:type="paragraph" w:customStyle="1" w:styleId="FA99FF2A81234B35B0DB3065CC309B80">
    <w:name w:val="FA99FF2A81234B35B0DB3065CC309B80"/>
    <w:rsid w:val="00E76AF8"/>
  </w:style>
  <w:style w:type="paragraph" w:customStyle="1" w:styleId="5803BAFCADB6495C917D3D683B5DF9AD">
    <w:name w:val="5803BAFCADB6495C917D3D683B5DF9AD"/>
    <w:rsid w:val="00E76AF8"/>
  </w:style>
  <w:style w:type="paragraph" w:customStyle="1" w:styleId="1D9E7B1CC28E48E7B1D118061E24EBC2">
    <w:name w:val="1D9E7B1CC28E48E7B1D118061E24EBC2"/>
    <w:rsid w:val="00E76AF8"/>
  </w:style>
  <w:style w:type="paragraph" w:customStyle="1" w:styleId="584E56A8216D494EB21960E4F5889E6C">
    <w:name w:val="584E56A8216D494EB21960E4F5889E6C"/>
    <w:rsid w:val="00E76AF8"/>
  </w:style>
  <w:style w:type="paragraph" w:customStyle="1" w:styleId="CFD5BFB399434573848396888153D481">
    <w:name w:val="CFD5BFB399434573848396888153D481"/>
    <w:rsid w:val="00E76AF8"/>
  </w:style>
  <w:style w:type="paragraph" w:customStyle="1" w:styleId="519C49F7A9EF4D72A9A470808C87839D">
    <w:name w:val="519C49F7A9EF4D72A9A470808C87839D"/>
    <w:rsid w:val="00E76AF8"/>
  </w:style>
  <w:style w:type="paragraph" w:customStyle="1" w:styleId="9893D24D49454FCE9AA0491F2BB12002">
    <w:name w:val="9893D24D49454FCE9AA0491F2BB12002"/>
    <w:rsid w:val="00E76AF8"/>
  </w:style>
  <w:style w:type="paragraph" w:customStyle="1" w:styleId="1A3E2951D3C24FD7B9C4E61CD35C79F1">
    <w:name w:val="1A3E2951D3C24FD7B9C4E61CD35C79F1"/>
    <w:rsid w:val="00E76AF8"/>
  </w:style>
  <w:style w:type="paragraph" w:customStyle="1" w:styleId="9F45083D8222454BA75D4D8869774D1B">
    <w:name w:val="9F45083D8222454BA75D4D8869774D1B"/>
    <w:rsid w:val="00E76AF8"/>
  </w:style>
  <w:style w:type="paragraph" w:customStyle="1" w:styleId="1BC5C6681CB546BD8D1687FF2FB0755D">
    <w:name w:val="1BC5C6681CB546BD8D1687FF2FB0755D"/>
    <w:rsid w:val="00E76AF8"/>
  </w:style>
  <w:style w:type="paragraph" w:customStyle="1" w:styleId="0D70F45354CD415BA813885BB50E2678">
    <w:name w:val="0D70F45354CD415BA813885BB50E2678"/>
    <w:rsid w:val="00E76AF8"/>
  </w:style>
  <w:style w:type="paragraph" w:customStyle="1" w:styleId="1932ABB273974684A40BA93CDC08C6BF">
    <w:name w:val="1932ABB273974684A40BA93CDC08C6BF"/>
    <w:rsid w:val="00E76AF8"/>
  </w:style>
  <w:style w:type="paragraph" w:customStyle="1" w:styleId="32A23AE2C03D4DEF9844A7EB94567893">
    <w:name w:val="32A23AE2C03D4DEF9844A7EB94567893"/>
    <w:rsid w:val="00E76AF8"/>
  </w:style>
  <w:style w:type="paragraph" w:customStyle="1" w:styleId="2E9AC886B09146E8BED08071F00531B0">
    <w:name w:val="2E9AC886B09146E8BED08071F00531B0"/>
    <w:rsid w:val="00E76AF8"/>
  </w:style>
  <w:style w:type="paragraph" w:customStyle="1" w:styleId="AD30761794154D92A51BB6534D568524">
    <w:name w:val="AD30761794154D92A51BB6534D568524"/>
    <w:rsid w:val="008C573D"/>
  </w:style>
  <w:style w:type="paragraph" w:customStyle="1" w:styleId="F33AD8E129E3495DB38DE461FE48DAA3">
    <w:name w:val="F33AD8E129E3495DB38DE461FE48DAA3"/>
    <w:rsid w:val="008C573D"/>
  </w:style>
  <w:style w:type="paragraph" w:customStyle="1" w:styleId="84BE5D66E2484C8DAB2CDEC047743648">
    <w:name w:val="84BE5D66E2484C8DAB2CDEC047743648"/>
    <w:rsid w:val="008C573D"/>
  </w:style>
  <w:style w:type="paragraph" w:customStyle="1" w:styleId="60F4A802156146F58DD1A5E8CFFD1726">
    <w:name w:val="60F4A802156146F58DD1A5E8CFFD1726"/>
    <w:rsid w:val="008C573D"/>
  </w:style>
  <w:style w:type="paragraph" w:customStyle="1" w:styleId="CE75657B5B5341CB8FCF4C9F6BDABD28">
    <w:name w:val="CE75657B5B5341CB8FCF4C9F6BDABD28"/>
    <w:rsid w:val="008C573D"/>
  </w:style>
  <w:style w:type="paragraph" w:customStyle="1" w:styleId="4D36EA0BF2D648F788FE72D26BDD5ACC">
    <w:name w:val="4D36EA0BF2D648F788FE72D26BDD5ACC"/>
    <w:rsid w:val="008C573D"/>
  </w:style>
  <w:style w:type="paragraph" w:customStyle="1" w:styleId="AD48DD25B89645E9912053AA44838622">
    <w:name w:val="AD48DD25B89645E9912053AA44838622"/>
    <w:rsid w:val="008C573D"/>
  </w:style>
  <w:style w:type="paragraph" w:customStyle="1" w:styleId="34221124447B444A897527C153F6C917">
    <w:name w:val="34221124447B444A897527C153F6C917"/>
    <w:rsid w:val="00D728C6"/>
  </w:style>
  <w:style w:type="paragraph" w:customStyle="1" w:styleId="EE04107EE01C43F7AD48190E50AD8DA6">
    <w:name w:val="EE04107EE01C43F7AD48190E50AD8DA6"/>
    <w:rsid w:val="00D728C6"/>
  </w:style>
  <w:style w:type="paragraph" w:customStyle="1" w:styleId="2477131D7B6F4A05AA3413548B86D41A">
    <w:name w:val="2477131D7B6F4A05AA3413548B86D41A"/>
    <w:rsid w:val="00D728C6"/>
  </w:style>
  <w:style w:type="paragraph" w:customStyle="1" w:styleId="AB3E3EFA1E0348B4B572957BB330E75B">
    <w:name w:val="AB3E3EFA1E0348B4B572957BB330E75B"/>
    <w:rsid w:val="00D728C6"/>
  </w:style>
  <w:style w:type="paragraph" w:customStyle="1" w:styleId="AA36C149DD3942B6BC2A275329922E66">
    <w:name w:val="AA36C149DD3942B6BC2A275329922E66"/>
    <w:rsid w:val="00D728C6"/>
  </w:style>
  <w:style w:type="paragraph" w:customStyle="1" w:styleId="790B15BF4EA8468FB087CF8C168F21E6">
    <w:name w:val="790B15BF4EA8468FB087CF8C168F21E6"/>
    <w:rsid w:val="00D728C6"/>
  </w:style>
  <w:style w:type="paragraph" w:customStyle="1" w:styleId="6C9BB2A308D94D62B81F4C24CB281D35">
    <w:name w:val="6C9BB2A308D94D62B81F4C24CB281D35"/>
    <w:rsid w:val="00D728C6"/>
  </w:style>
  <w:style w:type="paragraph" w:customStyle="1" w:styleId="7879DF0B3CC3446F9269966580CF2629">
    <w:name w:val="7879DF0B3CC3446F9269966580CF2629"/>
    <w:rsid w:val="00D728C6"/>
  </w:style>
  <w:style w:type="paragraph" w:customStyle="1" w:styleId="59F89E3D51B54A589D2A5582CB240F51">
    <w:name w:val="59F89E3D51B54A589D2A5582CB240F51"/>
    <w:rsid w:val="00D72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33">
      <a:majorFont>
        <a:latin typeface="Century Gothic"/>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3F5E99BE-CD6A-4604-A259-61D3564EF29D}">
  <ds:schemaRefs>
    <ds:schemaRef ds:uri="http://schemas.openxmlformats.org/officeDocument/2006/bibliography"/>
  </ds:schemaRefs>
</ds:datastoreItem>
</file>

<file path=customXml/itemProps2.xml><?xml version="1.0" encoding="utf-8"?>
<ds:datastoreItem xmlns:ds="http://schemas.openxmlformats.org/officeDocument/2006/customXml" ds:itemID="{764253E5-DB9B-40F4-AC3D-C3E1B293C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B4B79-11E8-4E75-9E08-249C947607AD}">
  <ds:schemaRefs>
    <ds:schemaRef ds:uri="http://schemas.microsoft.com/sharepoint/v3/contenttype/forms"/>
  </ds:schemaRefs>
</ds:datastoreItem>
</file>

<file path=customXml/itemProps4.xml><?xml version="1.0" encoding="utf-8"?>
<ds:datastoreItem xmlns:ds="http://schemas.openxmlformats.org/officeDocument/2006/customXml" ds:itemID="{4F3DFBE9-EB66-4012-8ED2-DD79AFCC13D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Corporate newsletter</Template>
  <TotalTime>32</TotalTime>
  <Pages>6</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dc:creator>
  <cp:keywords/>
  <dc:description/>
  <cp:lastModifiedBy>Jane MacIntosh</cp:lastModifiedBy>
  <cp:revision>4</cp:revision>
  <cp:lastPrinted>2026-02-09T15:53:00Z</cp:lastPrinted>
  <dcterms:created xsi:type="dcterms:W3CDTF">2026-02-09T15:19:00Z</dcterms:created>
  <dcterms:modified xsi:type="dcterms:W3CDTF">2026-02-09T16:09:00Z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b7ebbe5e-9aee-4644-bbe6-8c19bf87b163</vt:lpwstr>
  </property>
</Properties>
</file>